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7"/>
        <w:gridCol w:w="2268"/>
        <w:gridCol w:w="3912"/>
      </w:tblGrid>
      <w:tr w:rsidR="00883E2B" w:rsidRPr="001B791C" w14:paraId="7F7FBBA2" w14:textId="77777777" w:rsidTr="003B0095">
        <w:trPr>
          <w:trHeight w:val="2183"/>
        </w:trPr>
        <w:tc>
          <w:tcPr>
            <w:tcW w:w="2257" w:type="dxa"/>
            <w:tcMar>
              <w:top w:w="113" w:type="dxa"/>
            </w:tcMar>
          </w:tcPr>
          <w:p w14:paraId="0103E34D" w14:textId="7ADF40D7" w:rsidR="00C239F2" w:rsidRPr="001B791C" w:rsidRDefault="00C239F2" w:rsidP="0038576F">
            <w:r w:rsidRPr="001B791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1" layoutInCell="1" allowOverlap="1" wp14:anchorId="0AFB4A38" wp14:editId="44206028">
                      <wp:simplePos x="0" y="0"/>
                      <wp:positionH relativeFrom="column">
                        <wp:posOffset>-1008380</wp:posOffset>
                      </wp:positionH>
                      <wp:positionV relativeFrom="page">
                        <wp:posOffset>-5715</wp:posOffset>
                      </wp:positionV>
                      <wp:extent cx="810000" cy="439200"/>
                      <wp:effectExtent l="0" t="0" r="9525" b="0"/>
                      <wp:wrapNone/>
                      <wp:docPr id="7" name="Textruta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0000" cy="439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alias w:val="Datum"/>
                                    <w:tag w:val=""/>
                                    <w:id w:val="-1352181997"/>
                                    <w:placeholder>
                                      <w:docPart w:val="9933A3871AE846C380E45714D08D005D"/>
                                    </w:placeholder>
                          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                          <w:text w:multiLine="1"/>
                                  </w:sdtPr>
                                  <w:sdtEndPr/>
                                  <w:sdtContent>
                                    <w:p w14:paraId="172AB6EA" w14:textId="55189252" w:rsidR="00C239F2" w:rsidRPr="001B791C" w:rsidRDefault="00A313B8" w:rsidP="00C239F2">
                                      <w:r>
                                        <w:t>2025-0</w:t>
                                      </w:r>
                                      <w:r w:rsidR="00CB657B">
                                        <w:t>3</w:t>
                                      </w:r>
                                      <w:r>
                                        <w:t>-</w:t>
                                      </w:r>
                                      <w:r w:rsidR="00CB657B">
                                        <w:t>0</w:t>
                                      </w:r>
                                      <w:r w:rsidR="00765147">
                                        <w:t>5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FB4A3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ruta 7" o:spid="_x0000_s1026" type="#_x0000_t202" style="position:absolute;margin-left:-79.4pt;margin-top:-.45pt;width:63.8pt;height:34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" filled="f" stroked="f" strokeweight=".5pt">
                      <v:textbox inset="0,0,0,0">
                        <w:txbxContent>
                          <w:sdt>
                            <w:sdtPr>
                              <w:alias w:val="Datum"/>
                              <w:tag w:val=""/>
                              <w:id w:val="-1352181997"/>
                              <w:placeholder>
                                <w:docPart w:val="9933A3871AE846C380E45714D08D005D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                    <w:text w:multiLine="1"/>
                            </w:sdtPr>
                            <w:sdtEndPr/>
                            <w:sdtContent>
                              <w:p w14:paraId="172AB6EA" w14:textId="55189252" w:rsidR="00C239F2" w:rsidRPr="001B791C" w:rsidRDefault="00A313B8" w:rsidP="00C239F2">
                                <w:r>
                                  <w:t>2025-0</w:t>
                                </w:r>
                                <w:r w:rsidR="00CB657B">
                                  <w:t>3</w:t>
                                </w:r>
                                <w:r>
                                  <w:t>-</w:t>
                                </w:r>
                                <w:r w:rsidR="00CB657B">
                                  <w:t>0</w:t>
                                </w:r>
                                <w:r w:rsidR="00765147">
                                  <w:t>5</w:t>
                                </w:r>
                              </w:p>
                            </w:sdtContent>
                          </w:sdt>
                        </w:txbxContent>
                      </v:textbox>
                      <w10:wrap anchory="page"/>
                      <w10:anchorlock/>
                    </v:shape>
                  </w:pict>
                </mc:Fallback>
              </mc:AlternateContent>
            </w:r>
            <w:r w:rsidR="003B5DBB">
              <w:t xml:space="preserve">  </w:t>
            </w:r>
          </w:p>
        </w:tc>
        <w:tc>
          <w:tcPr>
            <w:tcW w:w="2268" w:type="dxa"/>
            <w:tcMar>
              <w:top w:w="113" w:type="dxa"/>
            </w:tcMar>
          </w:tcPr>
          <w:p w14:paraId="0D33B31A" w14:textId="77777777" w:rsidR="00C239F2" w:rsidRPr="001B791C" w:rsidRDefault="00C239F2" w:rsidP="0038576F"/>
        </w:tc>
        <w:tc>
          <w:tcPr>
            <w:tcW w:w="3912" w:type="dxa"/>
            <w:tcMar>
              <w:top w:w="113" w:type="dxa"/>
              <w:left w:w="0" w:type="dxa"/>
              <w:right w:w="0" w:type="dxa"/>
            </w:tcMar>
          </w:tcPr>
          <w:sdt>
            <w:sdtPr>
              <w:id w:val="1485349560"/>
              <w:placeholder>
                <w:docPart w:val="3A89E4BFB24F4B889808EE4D421F8376"/>
              </w:placeholder>
              <w:temporary/>
              <w:showingPlcHdr/>
              <w:text/>
            </w:sdtPr>
            <w:sdtEndPr/>
            <w:sdtContent>
              <w:p w14:paraId="136AB3C8" w14:textId="77777777" w:rsidR="00C239F2" w:rsidRPr="001B791C" w:rsidRDefault="00C239F2" w:rsidP="00AC04A5">
                <w:r w:rsidRPr="001B791C">
                  <w:rPr>
                    <w:rStyle w:val="Platshllartext"/>
                  </w:rPr>
                  <w:t>[</w:t>
                </w:r>
                <w:r w:rsidR="009A564B">
                  <w:rPr>
                    <w:rStyle w:val="Platshllartext"/>
                  </w:rPr>
                  <w:t>Mottagare</w:t>
                </w:r>
                <w:r w:rsidRPr="001B791C">
                  <w:rPr>
                    <w:rStyle w:val="Platshllartext"/>
                  </w:rPr>
                  <w:t>]</w:t>
                </w:r>
              </w:p>
            </w:sdtContent>
          </w:sdt>
        </w:tc>
      </w:tr>
    </w:tbl>
    <w:p w14:paraId="624E3258" w14:textId="00E2ECD0" w:rsidR="00883E2B" w:rsidRDefault="00E73A7E" w:rsidP="003B0095">
      <w:pPr>
        <w:pStyle w:val="Rubrik1"/>
      </w:pPr>
      <w:r>
        <w:t>Ny h</w:t>
      </w:r>
      <w:r w:rsidR="00C85896">
        <w:t xml:space="preserve">yra för </w:t>
      </w:r>
      <w:r w:rsidR="00256D1D">
        <w:t>garage</w:t>
      </w:r>
      <w:r w:rsidR="00084FB3">
        <w:t>plats</w:t>
      </w:r>
    </w:p>
    <w:p w14:paraId="717935F0" w14:textId="77777777" w:rsidR="00193A96" w:rsidRDefault="00193A96" w:rsidP="00193A96"/>
    <w:p w14:paraId="0424CEC0" w14:textId="22446C42" w:rsidR="00193A96" w:rsidRDefault="00193A96" w:rsidP="00193A96">
      <w:r>
        <w:t xml:space="preserve">Objektstyp: </w:t>
      </w:r>
    </w:p>
    <w:p w14:paraId="131C4929" w14:textId="57DF3AC3" w:rsidR="00193A96" w:rsidRDefault="00193A96" w:rsidP="00193A96">
      <w:r>
        <w:t xml:space="preserve">Nuvarande kostnad: </w:t>
      </w:r>
    </w:p>
    <w:p w14:paraId="178B1246" w14:textId="266DA853" w:rsidR="00193A96" w:rsidRDefault="00193A96" w:rsidP="00193A96">
      <w:r>
        <w:t xml:space="preserve">Kostnad 2026: </w:t>
      </w:r>
    </w:p>
    <w:p w14:paraId="4D48B74F" w14:textId="5491F27B" w:rsidR="00193A96" w:rsidRPr="00C65411" w:rsidRDefault="00193A96" w:rsidP="00193A96">
      <w:pPr>
        <w:rPr>
          <w:rFonts w:ascii="Tahoma" w:eastAsia="Times New Roman" w:hAnsi="Tahoma" w:cs="Tahoma"/>
          <w:sz w:val="20"/>
          <w:szCs w:val="20"/>
          <w:lang w:eastAsia="sv-SE"/>
        </w:rPr>
      </w:pPr>
      <w:r>
        <w:t xml:space="preserve">Namn: </w:t>
      </w:r>
    </w:p>
    <w:p w14:paraId="79AD2E28" w14:textId="7E103644" w:rsidR="00193A96" w:rsidRPr="00C65411" w:rsidRDefault="00193A96" w:rsidP="00193A96">
      <w:pPr>
        <w:rPr>
          <w:rFonts w:ascii="Tahoma" w:eastAsia="Times New Roman" w:hAnsi="Tahoma" w:cs="Tahoma"/>
          <w:sz w:val="20"/>
          <w:szCs w:val="20"/>
          <w:lang w:eastAsia="sv-SE"/>
        </w:rPr>
      </w:pPr>
      <w:r>
        <w:t xml:space="preserve">Avtalsnummer: </w:t>
      </w:r>
    </w:p>
    <w:p w14:paraId="0F12DADF" w14:textId="77777777" w:rsidR="00C85896" w:rsidRPr="00C85896" w:rsidRDefault="00C85896" w:rsidP="00C85896"/>
    <w:p w14:paraId="54FE9E76" w14:textId="77777777" w:rsidR="00C85896" w:rsidRDefault="00C85896" w:rsidP="000B2C26">
      <w:bookmarkStart w:id="0" w:name="_Hlk181801963"/>
      <w:r>
        <w:t>Hej,</w:t>
      </w:r>
    </w:p>
    <w:p w14:paraId="3B80FF6E" w14:textId="449B7677" w:rsidR="007A7928" w:rsidRDefault="007A7928" w:rsidP="007A7928">
      <w:r>
        <w:t>V</w:t>
      </w:r>
      <w:r w:rsidRPr="00C1012D">
        <w:t>illkor och avgift</w:t>
      </w:r>
      <w:r>
        <w:t>er</w:t>
      </w:r>
      <w:r w:rsidRPr="00C1012D">
        <w:t xml:space="preserve"> för</w:t>
      </w:r>
      <w:r>
        <w:t xml:space="preserve"> våra</w:t>
      </w:r>
      <w:r w:rsidRPr="00C1012D">
        <w:t xml:space="preserve"> garage</w:t>
      </w:r>
      <w:r>
        <w:t xml:space="preserve"> kommer att ändras</w:t>
      </w:r>
      <w:r w:rsidRPr="00C1012D">
        <w:t xml:space="preserve">. </w:t>
      </w:r>
      <w:r>
        <w:t>Justering</w:t>
      </w:r>
      <w:r w:rsidR="004867AA">
        <w:t>en</w:t>
      </w:r>
      <w:r w:rsidRPr="00C1012D">
        <w:t xml:space="preserve"> görs i syfte att skapa en mer rättvis och likvärdig prissättning för alla typer av parkering</w:t>
      </w:r>
      <w:r>
        <w:t>ar,</w:t>
      </w:r>
      <w:r w:rsidRPr="00C1012D">
        <w:t xml:space="preserve"> oavsett område. Här är de viktigaste punkterna som berör dig</w:t>
      </w:r>
      <w:r>
        <w:t>.</w:t>
      </w:r>
    </w:p>
    <w:p w14:paraId="7D42408C" w14:textId="77777777" w:rsidR="00BD5C95" w:rsidRPr="00C1012D" w:rsidRDefault="00BD5C95" w:rsidP="007A7928"/>
    <w:p w14:paraId="0E9DA70C" w14:textId="29EE0918" w:rsidR="005F4E90" w:rsidRDefault="00FA2E33" w:rsidP="005F4E90">
      <w:r>
        <w:rPr>
          <w:rFonts w:ascii="Telge SemiBold" w:hAnsi="Telge SemiBold"/>
        </w:rPr>
        <w:t xml:space="preserve">Från och med 1 </w:t>
      </w:r>
      <w:r w:rsidR="007A7928">
        <w:rPr>
          <w:rFonts w:ascii="Telge SemiBold" w:hAnsi="Telge SemiBold"/>
        </w:rPr>
        <w:t>januari</w:t>
      </w:r>
      <w:r>
        <w:rPr>
          <w:rFonts w:ascii="Telge SemiBold" w:hAnsi="Telge SemiBold"/>
        </w:rPr>
        <w:t xml:space="preserve"> 202</w:t>
      </w:r>
      <w:r w:rsidR="007A7928">
        <w:rPr>
          <w:rFonts w:ascii="Telge SemiBold" w:hAnsi="Telge SemiBold"/>
        </w:rPr>
        <w:t>6</w:t>
      </w:r>
      <w:r>
        <w:rPr>
          <w:rFonts w:ascii="Telge SemiBold" w:hAnsi="Telge SemiBold"/>
        </w:rPr>
        <w:t xml:space="preserve"> gäller följande</w:t>
      </w:r>
    </w:p>
    <w:p w14:paraId="6A9BB12A" w14:textId="5BADF795" w:rsidR="00FA2E33" w:rsidRDefault="00FA2E33" w:rsidP="005F4E90">
      <w:r>
        <w:t xml:space="preserve">1 </w:t>
      </w:r>
      <w:r w:rsidR="001A123E">
        <w:t>januari</w:t>
      </w:r>
      <w:r>
        <w:t xml:space="preserve"> 202</w:t>
      </w:r>
      <w:r w:rsidR="001A123E">
        <w:t>6</w:t>
      </w:r>
      <w:r>
        <w:t xml:space="preserve"> kommer din nuvarande </w:t>
      </w:r>
      <w:r w:rsidR="00BD5C95">
        <w:t>garage</w:t>
      </w:r>
      <w:r>
        <w:t xml:space="preserve">plats </w:t>
      </w:r>
      <w:r w:rsidR="006D4A2F">
        <w:t>att få en hyreshöjning.</w:t>
      </w:r>
    </w:p>
    <w:p w14:paraId="5F8899C5" w14:textId="365B5A81" w:rsidR="000B2C26" w:rsidRDefault="007B1B03" w:rsidP="00D861DB">
      <w:r>
        <w:t>M</w:t>
      </w:r>
      <w:r w:rsidRPr="00C1012D">
        <w:t>ed start från 1 januari 2027</w:t>
      </w:r>
      <w:r>
        <w:t xml:space="preserve"> kommer </w:t>
      </w:r>
      <w:r w:rsidRPr="00C1012D">
        <w:t xml:space="preserve">en årlig höjning på </w:t>
      </w:r>
      <w:r>
        <w:t>fyra</w:t>
      </w:r>
      <w:r w:rsidRPr="00C1012D">
        <w:t xml:space="preserve"> </w:t>
      </w:r>
      <w:r>
        <w:t>procent</w:t>
      </w:r>
      <w:r w:rsidRPr="00C1012D">
        <w:t xml:space="preserve"> att gälla</w:t>
      </w:r>
      <w:r>
        <w:t>.</w:t>
      </w:r>
    </w:p>
    <w:p w14:paraId="44B26A1B" w14:textId="1CAD93BE" w:rsidR="006459FA" w:rsidRPr="00C929DD" w:rsidRDefault="00CF3F30" w:rsidP="00D861DB">
      <w:r>
        <w:t>Du</w:t>
      </w:r>
      <w:r w:rsidR="006459FA">
        <w:t xml:space="preserve"> som idag betalar moms kommer fortsatt att </w:t>
      </w:r>
      <w:r w:rsidR="00DF61B0">
        <w:t xml:space="preserve">betala </w:t>
      </w:r>
      <w:r w:rsidR="006459FA">
        <w:t>moms</w:t>
      </w:r>
      <w:r w:rsidR="00DF61B0">
        <w:t>.</w:t>
      </w:r>
    </w:p>
    <w:p w14:paraId="7569E2B4" w14:textId="77777777" w:rsidR="00FD4EE9" w:rsidRDefault="00FD4EE9">
      <w:pPr>
        <w:rPr>
          <w:rFonts w:ascii="Telge SemiBold" w:hAnsi="Telge SemiBold"/>
          <w:b/>
          <w:bCs/>
        </w:rPr>
      </w:pPr>
      <w:r>
        <w:rPr>
          <w:rFonts w:ascii="Telge SemiBold" w:hAnsi="Telge SemiBold"/>
          <w:b/>
          <w:bCs/>
        </w:rPr>
        <w:br w:type="page"/>
      </w:r>
    </w:p>
    <w:p w14:paraId="13FD02DD" w14:textId="43ABB699" w:rsidR="006264C6" w:rsidRPr="00B82C60" w:rsidRDefault="000B2C26" w:rsidP="000B2C26">
      <w:pPr>
        <w:rPr>
          <w:rFonts w:ascii="Telge SemiBold" w:hAnsi="Telge SemiBold"/>
          <w:b/>
          <w:bCs/>
        </w:rPr>
      </w:pPr>
      <w:r w:rsidRPr="00EF3B52">
        <w:rPr>
          <w:rFonts w:ascii="Telge SemiBold" w:hAnsi="Telge SemiBold"/>
          <w:b/>
          <w:bCs/>
        </w:rPr>
        <w:lastRenderedPageBreak/>
        <w:t>Dina möjliga val</w:t>
      </w:r>
      <w:r w:rsidR="00B82C60">
        <w:rPr>
          <w:rFonts w:ascii="Telge SemiBold" w:hAnsi="Telge SemiBold"/>
          <w:b/>
          <w:bCs/>
        </w:rPr>
        <w:t xml:space="preserve"> o</w:t>
      </w:r>
      <w:r w:rsidR="00A8149A" w:rsidRPr="00B82C60">
        <w:rPr>
          <w:rFonts w:ascii="Telge SemiBold" w:hAnsi="Telge SemiBold"/>
          <w:b/>
          <w:bCs/>
        </w:rPr>
        <w:t>m du accepterar villkorsändringen och</w:t>
      </w:r>
      <w:r w:rsidR="00995ADE">
        <w:rPr>
          <w:rFonts w:ascii="Telge SemiBold" w:hAnsi="Telge SemiBold"/>
          <w:b/>
          <w:bCs/>
        </w:rPr>
        <w:t xml:space="preserve"> önskar </w:t>
      </w:r>
      <w:r w:rsidR="00A8149A" w:rsidRPr="00B82C60">
        <w:rPr>
          <w:rFonts w:ascii="Telge SemiBold" w:hAnsi="Telge SemiBold"/>
          <w:b/>
          <w:bCs/>
        </w:rPr>
        <w:t>behålla din garageplats:</w:t>
      </w:r>
    </w:p>
    <w:p w14:paraId="3143EB2E" w14:textId="77777777" w:rsidR="00992A55" w:rsidRDefault="00992A55" w:rsidP="000B2C26">
      <w:pPr>
        <w:rPr>
          <w:u w:val="single"/>
        </w:rPr>
      </w:pPr>
    </w:p>
    <w:p w14:paraId="46FEEF2B" w14:textId="31A06C97" w:rsidR="00CB51DA" w:rsidRPr="00B82C60" w:rsidRDefault="00CB51DA" w:rsidP="000B2C26">
      <w:pPr>
        <w:rPr>
          <w:u w:val="single"/>
        </w:rPr>
      </w:pPr>
      <w:r w:rsidRPr="00B82C60">
        <w:rPr>
          <w:u w:val="single"/>
        </w:rPr>
        <w:t>Du som fått</w:t>
      </w:r>
      <w:r w:rsidR="00992A55" w:rsidRPr="00B82C60">
        <w:rPr>
          <w:u w:val="single"/>
        </w:rPr>
        <w:t xml:space="preserve"> detta brev</w:t>
      </w:r>
      <w:r w:rsidRPr="00B82C60">
        <w:rPr>
          <w:u w:val="single"/>
        </w:rPr>
        <w:t xml:space="preserve"> p</w:t>
      </w:r>
      <w:r w:rsidR="006264C6" w:rsidRPr="00B82C60">
        <w:rPr>
          <w:u w:val="single"/>
        </w:rPr>
        <w:t>ostalt</w:t>
      </w:r>
      <w:r w:rsidR="00992A55" w:rsidRPr="00B82C60">
        <w:rPr>
          <w:u w:val="single"/>
        </w:rPr>
        <w:t xml:space="preserve"> och accepterar villkorsändringen:</w:t>
      </w:r>
    </w:p>
    <w:p w14:paraId="76C3FA56" w14:textId="3A95BB71" w:rsidR="00256D1D" w:rsidRPr="00B82C60" w:rsidRDefault="00256D1D" w:rsidP="000B2C26">
      <w:pPr>
        <w:rPr>
          <w:u w:val="single"/>
        </w:rPr>
      </w:pPr>
      <w:r w:rsidRPr="00B82C60">
        <w:t xml:space="preserve">Fyll i </w:t>
      </w:r>
      <w:r w:rsidR="00DE4E33" w:rsidRPr="00B82C60">
        <w:t>”svarsblankett för villkorsändring för garageplats”</w:t>
      </w:r>
      <w:r w:rsidRPr="00B82C60">
        <w:t xml:space="preserve">, fota av blanketten och mejla bilden till </w:t>
      </w:r>
      <w:hyperlink r:id="rId12" w:history="1">
        <w:r w:rsidRPr="00B82C60">
          <w:t>parkeringar@telge.se</w:t>
        </w:r>
      </w:hyperlink>
      <w:r w:rsidRPr="00B82C60">
        <w:t xml:space="preserve"> eller lämna in blanketten på ditt distriktskontor.</w:t>
      </w:r>
    </w:p>
    <w:p w14:paraId="39E4A1AE" w14:textId="606D12E3" w:rsidR="00A8149A" w:rsidRPr="00B82C60" w:rsidRDefault="000B2C26" w:rsidP="000B2C26">
      <w:bookmarkStart w:id="1" w:name="_Hlk190073347"/>
      <w:r w:rsidRPr="00B82C60">
        <w:t>Om villkorsförändringa</w:t>
      </w:r>
      <w:r w:rsidR="00375B4B" w:rsidRPr="00B82C60">
        <w:t>rn</w:t>
      </w:r>
      <w:r w:rsidR="00C929DD" w:rsidRPr="00B82C60">
        <w:t>a</w:t>
      </w:r>
      <w:r w:rsidRPr="00B82C60">
        <w:t xml:space="preserve"> gör att du </w:t>
      </w:r>
      <w:r w:rsidR="00C375BB" w:rsidRPr="00B82C60">
        <w:t xml:space="preserve">inte </w:t>
      </w:r>
      <w:r w:rsidRPr="00B82C60">
        <w:t xml:space="preserve">önskar behålla ditt avtal är sista dag för uppsägning </w:t>
      </w:r>
      <w:r w:rsidR="00937AC9" w:rsidRPr="00B82C60">
        <w:t>30 september</w:t>
      </w:r>
      <w:r w:rsidR="00F32A8F" w:rsidRPr="00B82C60">
        <w:t xml:space="preserve"> 2025</w:t>
      </w:r>
      <w:r w:rsidRPr="00B82C60">
        <w:t>. Uppsägningstiden är tre månader</w:t>
      </w:r>
      <w:r w:rsidR="00375B4B" w:rsidRPr="00B82C60">
        <w:t>.</w:t>
      </w:r>
    </w:p>
    <w:bookmarkEnd w:id="1"/>
    <w:p w14:paraId="07C40FB3" w14:textId="77777777" w:rsidR="006264C6" w:rsidRPr="00B82C60" w:rsidRDefault="006264C6" w:rsidP="000B2C26"/>
    <w:p w14:paraId="21CCE749" w14:textId="5CDE62A9" w:rsidR="00CB51DA" w:rsidRPr="00B82C60" w:rsidRDefault="00CB51DA" w:rsidP="00CB51DA">
      <w:pPr>
        <w:rPr>
          <w:u w:val="single"/>
        </w:rPr>
      </w:pPr>
      <w:r w:rsidRPr="00B82C60">
        <w:rPr>
          <w:u w:val="single"/>
        </w:rPr>
        <w:t xml:space="preserve">Du som fått </w:t>
      </w:r>
      <w:r w:rsidR="00992A55" w:rsidRPr="00B82C60">
        <w:rPr>
          <w:u w:val="single"/>
        </w:rPr>
        <w:t>detta brev</w:t>
      </w:r>
      <w:r w:rsidRPr="00B82C60">
        <w:rPr>
          <w:u w:val="single"/>
        </w:rPr>
        <w:t xml:space="preserve"> via </w:t>
      </w:r>
      <w:proofErr w:type="spellStart"/>
      <w:r w:rsidRPr="00B82C60">
        <w:rPr>
          <w:u w:val="single"/>
        </w:rPr>
        <w:t>Kivra</w:t>
      </w:r>
      <w:proofErr w:type="spellEnd"/>
      <w:r w:rsidR="00992A55" w:rsidRPr="00B82C60">
        <w:rPr>
          <w:u w:val="single"/>
        </w:rPr>
        <w:t xml:space="preserve"> och accepterar villkorsändringen:</w:t>
      </w:r>
    </w:p>
    <w:p w14:paraId="5DD5ED61" w14:textId="7189D6A4" w:rsidR="006264C6" w:rsidRDefault="00DE4E33" w:rsidP="000B2C26">
      <w:r w:rsidRPr="00B82C60">
        <w:t xml:space="preserve">Följ instruktionerna i </w:t>
      </w:r>
      <w:proofErr w:type="spellStart"/>
      <w:r w:rsidRPr="00B82C60">
        <w:t>Kivra</w:t>
      </w:r>
      <w:proofErr w:type="spellEnd"/>
      <w:r w:rsidRPr="00B82C60">
        <w:t xml:space="preserve"> och s</w:t>
      </w:r>
      <w:r w:rsidR="00992A55" w:rsidRPr="00B82C60">
        <w:t>ignerar</w:t>
      </w:r>
      <w:r w:rsidR="00992A55">
        <w:t xml:space="preserve"> </w:t>
      </w:r>
      <w:r>
        <w:t>”s</w:t>
      </w:r>
      <w:r w:rsidRPr="00DE4E33">
        <w:t>varsblankett för villkorsändring för garageplats</w:t>
      </w:r>
      <w:r>
        <w:t xml:space="preserve">” med ditt </w:t>
      </w:r>
      <w:proofErr w:type="spellStart"/>
      <w:r>
        <w:t>BankI</w:t>
      </w:r>
      <w:r w:rsidR="00267F33">
        <w:t>D</w:t>
      </w:r>
      <w:proofErr w:type="spellEnd"/>
      <w:r>
        <w:t>.</w:t>
      </w:r>
    </w:p>
    <w:p w14:paraId="2117D1EB" w14:textId="77777777" w:rsidR="00DE4E33" w:rsidRDefault="00DE4E33" w:rsidP="00DE4E33">
      <w:r w:rsidRPr="00EF3B52">
        <w:t xml:space="preserve">Om villkorsförändringarna gör att du </w:t>
      </w:r>
      <w:r>
        <w:t xml:space="preserve">inte </w:t>
      </w:r>
      <w:r w:rsidRPr="00EF3B52">
        <w:t xml:space="preserve">önskar behålla ditt avtal är sista dag för uppsägning </w:t>
      </w:r>
      <w:r>
        <w:t>30 september 2025</w:t>
      </w:r>
      <w:r w:rsidRPr="00EF3B52">
        <w:t>. Uppsägningstiden är tre månader.</w:t>
      </w:r>
    </w:p>
    <w:p w14:paraId="6AF055C8" w14:textId="77777777" w:rsidR="00DE4E33" w:rsidRPr="00EF3B52" w:rsidRDefault="00DE4E33" w:rsidP="000B2C26"/>
    <w:p w14:paraId="3B3EA9CF" w14:textId="1F353264" w:rsidR="00B82C60" w:rsidRDefault="00B82C60" w:rsidP="000B2C26">
      <w:pPr>
        <w:rPr>
          <w:rFonts w:ascii="Telge SemiBold" w:hAnsi="Telge SemiBold"/>
          <w:b/>
          <w:bCs/>
        </w:rPr>
      </w:pPr>
      <w:r w:rsidRPr="00EF3B52">
        <w:rPr>
          <w:rFonts w:ascii="Telge SemiBold" w:hAnsi="Telge SemiBold"/>
          <w:b/>
          <w:bCs/>
        </w:rPr>
        <w:t>Di</w:t>
      </w:r>
      <w:r>
        <w:rPr>
          <w:rFonts w:ascii="Telge SemiBold" w:hAnsi="Telge SemiBold"/>
          <w:b/>
          <w:bCs/>
        </w:rPr>
        <w:t>na</w:t>
      </w:r>
      <w:r w:rsidRPr="00EF3B52">
        <w:rPr>
          <w:rFonts w:ascii="Telge SemiBold" w:hAnsi="Telge SemiBold"/>
          <w:b/>
          <w:bCs/>
        </w:rPr>
        <w:t xml:space="preserve"> möjliga val</w:t>
      </w:r>
      <w:r>
        <w:rPr>
          <w:rFonts w:ascii="Telge SemiBold" w:hAnsi="Telge SemiBold"/>
          <w:b/>
          <w:bCs/>
        </w:rPr>
        <w:t xml:space="preserve"> o</w:t>
      </w:r>
      <w:r w:rsidRPr="00B82C60">
        <w:rPr>
          <w:rFonts w:ascii="Telge SemiBold" w:hAnsi="Telge SemiBold"/>
          <w:b/>
          <w:bCs/>
        </w:rPr>
        <w:t xml:space="preserve">m du </w:t>
      </w:r>
      <w:r>
        <w:rPr>
          <w:rFonts w:ascii="Telge SemiBold" w:hAnsi="Telge SemiBold"/>
          <w:b/>
          <w:bCs/>
        </w:rPr>
        <w:t xml:space="preserve">inte </w:t>
      </w:r>
      <w:r w:rsidRPr="00B82C60">
        <w:rPr>
          <w:rFonts w:ascii="Telge SemiBold" w:hAnsi="Telge SemiBold"/>
          <w:b/>
          <w:bCs/>
        </w:rPr>
        <w:t>accepterar villkorsändringen och</w:t>
      </w:r>
      <w:r>
        <w:rPr>
          <w:rFonts w:ascii="Telge SemiBold" w:hAnsi="Telge SemiBold"/>
          <w:b/>
          <w:bCs/>
        </w:rPr>
        <w:t xml:space="preserve"> inte</w:t>
      </w:r>
      <w:r w:rsidRPr="00B82C60">
        <w:rPr>
          <w:rFonts w:ascii="Telge SemiBold" w:hAnsi="Telge SemiBold"/>
          <w:b/>
          <w:bCs/>
        </w:rPr>
        <w:t xml:space="preserve"> </w:t>
      </w:r>
      <w:r w:rsidR="00995ADE">
        <w:rPr>
          <w:rFonts w:ascii="Telge SemiBold" w:hAnsi="Telge SemiBold"/>
          <w:b/>
          <w:bCs/>
        </w:rPr>
        <w:t>önskar</w:t>
      </w:r>
      <w:r w:rsidRPr="00B82C60">
        <w:rPr>
          <w:rFonts w:ascii="Telge SemiBold" w:hAnsi="Telge SemiBold"/>
          <w:b/>
          <w:bCs/>
        </w:rPr>
        <w:t xml:space="preserve"> behålla din garageplats:</w:t>
      </w:r>
    </w:p>
    <w:p w14:paraId="1E07CA2B" w14:textId="77777777" w:rsidR="00B82C60" w:rsidRPr="00B82C60" w:rsidRDefault="00B82C60" w:rsidP="000B2C26">
      <w:pPr>
        <w:rPr>
          <w:rFonts w:ascii="Telge SemiBold" w:hAnsi="Telge SemiBold"/>
          <w:b/>
          <w:bCs/>
        </w:rPr>
      </w:pPr>
    </w:p>
    <w:p w14:paraId="03BCB44B" w14:textId="73A02B2A" w:rsidR="000B2C26" w:rsidRPr="00A8149A" w:rsidRDefault="000B2C26" w:rsidP="000B2C26">
      <w:pPr>
        <w:rPr>
          <w:u w:val="single"/>
        </w:rPr>
      </w:pPr>
      <w:r w:rsidRPr="00A8149A">
        <w:rPr>
          <w:u w:val="single"/>
        </w:rPr>
        <w:t>Så här</w:t>
      </w:r>
      <w:r w:rsidR="00C929DD" w:rsidRPr="00A8149A">
        <w:rPr>
          <w:u w:val="single"/>
        </w:rPr>
        <w:t xml:space="preserve"> säger du upp ditt avtal</w:t>
      </w:r>
      <w:r w:rsidRPr="00A8149A">
        <w:rPr>
          <w:u w:val="single"/>
        </w:rPr>
        <w:t>:</w:t>
      </w:r>
    </w:p>
    <w:p w14:paraId="795D4CC7" w14:textId="1CCB66EB" w:rsidR="000B2C26" w:rsidRPr="003A53A4" w:rsidRDefault="000B2C26" w:rsidP="000B2C26">
      <w:pPr>
        <w:numPr>
          <w:ilvl w:val="0"/>
          <w:numId w:val="18"/>
        </w:numPr>
      </w:pPr>
      <w:r w:rsidRPr="003A53A4">
        <w:t xml:space="preserve">Logga in </w:t>
      </w:r>
      <w:r w:rsidR="00C929DD" w:rsidRPr="003A53A4">
        <w:t>på</w:t>
      </w:r>
      <w:r w:rsidRPr="003A53A4">
        <w:t xml:space="preserve"> Mina Sidor med </w:t>
      </w:r>
      <w:proofErr w:type="spellStart"/>
      <w:r w:rsidRPr="003A53A4">
        <w:t>BankID</w:t>
      </w:r>
      <w:proofErr w:type="spellEnd"/>
      <w:r w:rsidRPr="003A53A4">
        <w:t>.</w:t>
      </w:r>
    </w:p>
    <w:p w14:paraId="327CB699" w14:textId="14137E21" w:rsidR="009839E6" w:rsidRPr="003A53A4" w:rsidRDefault="00AB2B6B" w:rsidP="00AB2B6B">
      <w:pPr>
        <w:numPr>
          <w:ilvl w:val="0"/>
          <w:numId w:val="18"/>
        </w:numPr>
      </w:pPr>
      <w:r w:rsidRPr="003A53A4">
        <w:t>Klicka på kontraktet du vill säga upp och följ sedan instruktionerna för kontraktuppsägning.</w:t>
      </w:r>
    </w:p>
    <w:p w14:paraId="58D8065B" w14:textId="217DB7C1" w:rsidR="00BD5C95" w:rsidRDefault="00C929DD" w:rsidP="00A313B8">
      <w:r w:rsidRPr="003A53A4">
        <w:t xml:space="preserve">Om du inte har </w:t>
      </w:r>
      <w:proofErr w:type="spellStart"/>
      <w:r w:rsidRPr="003A53A4">
        <w:t>BankID</w:t>
      </w:r>
      <w:proofErr w:type="spellEnd"/>
      <w:r w:rsidRPr="003A53A4">
        <w:t>, a</w:t>
      </w:r>
      <w:r w:rsidR="000B2C26" w:rsidRPr="003A53A4">
        <w:t xml:space="preserve">nvänd </w:t>
      </w:r>
      <w:r w:rsidR="0073602A">
        <w:t>uppsägnings</w:t>
      </w:r>
      <w:r w:rsidR="000B2C26" w:rsidRPr="003A53A4">
        <w:t xml:space="preserve">blanketten som </w:t>
      </w:r>
      <w:r w:rsidR="00375B4B" w:rsidRPr="003A53A4">
        <w:t xml:space="preserve">finns att ladda ned från telge.se </w:t>
      </w:r>
    </w:p>
    <w:p w14:paraId="4BC6E39A" w14:textId="77777777" w:rsidR="00A8149A" w:rsidRDefault="00A8149A" w:rsidP="00A313B8"/>
    <w:p w14:paraId="196974EE" w14:textId="0E9ECD23" w:rsidR="00BD5C95" w:rsidRDefault="00BD5C95" w:rsidP="00A313B8">
      <w:r w:rsidRPr="00D861DB">
        <w:t>Om</w:t>
      </w:r>
      <w:r w:rsidRPr="003A53A4">
        <w:t xml:space="preserve"> du inte säger upp din </w:t>
      </w:r>
      <w:r>
        <w:t>garageplats</w:t>
      </w:r>
      <w:r w:rsidRPr="003A53A4">
        <w:t xml:space="preserve"> kommer du </w:t>
      </w:r>
      <w:r w:rsidRPr="00D861DB">
        <w:t xml:space="preserve">anses </w:t>
      </w:r>
      <w:r>
        <w:t xml:space="preserve">att </w:t>
      </w:r>
      <w:r w:rsidRPr="00D861DB">
        <w:t>ha accepterat pris</w:t>
      </w:r>
      <w:r>
        <w:t>höjningen</w:t>
      </w:r>
      <w:r w:rsidRPr="00D861DB">
        <w:t xml:space="preserve"> och behåller din</w:t>
      </w:r>
      <w:r w:rsidR="0073602A">
        <w:t xml:space="preserve"> garage</w:t>
      </w:r>
      <w:r w:rsidRPr="00D861DB">
        <w:t>plats.</w:t>
      </w:r>
    </w:p>
    <w:p w14:paraId="522B8E82" w14:textId="77777777" w:rsidR="00590FF0" w:rsidRDefault="00590FF0" w:rsidP="00A313B8"/>
    <w:p w14:paraId="421235B8" w14:textId="6C06E24C" w:rsidR="000B2C26" w:rsidRDefault="000B2C26" w:rsidP="000B2C26">
      <w:r w:rsidRPr="00C1012D">
        <w:t>Tveka inte att kontakta oss om du har frågor eller behöver hjälp.</w:t>
      </w:r>
    </w:p>
    <w:p w14:paraId="3E00DE69" w14:textId="77777777" w:rsidR="00D119D0" w:rsidRPr="00C1012D" w:rsidRDefault="00D119D0" w:rsidP="000B2C26"/>
    <w:bookmarkEnd w:id="0"/>
    <w:p w14:paraId="6CEE3F32" w14:textId="41BFE6B4" w:rsidR="009101B2" w:rsidRPr="009101B2" w:rsidRDefault="000B2C26" w:rsidP="000B2C26">
      <w:r w:rsidRPr="00C1012D">
        <w:t>Med vänlig hälsning,</w:t>
      </w:r>
      <w:r>
        <w:br/>
      </w:r>
      <w:r w:rsidR="00485FAF">
        <w:t>Krister Mellström, vd Telge Bostäder</w:t>
      </w:r>
    </w:p>
    <w:sectPr w:rsidR="009101B2" w:rsidRPr="009101B2" w:rsidSect="003A4ED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701" w:right="851" w:bottom="1985" w:left="2268" w:header="45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0596EB" w14:textId="77777777" w:rsidR="000E6DF9" w:rsidRDefault="000E6DF9" w:rsidP="00C239F2">
      <w:r>
        <w:separator/>
      </w:r>
    </w:p>
  </w:endnote>
  <w:endnote w:type="continuationSeparator" w:id="0">
    <w:p w14:paraId="0B6DB71F" w14:textId="77777777" w:rsidR="000E6DF9" w:rsidRDefault="000E6DF9" w:rsidP="00C2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lge Light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elge Thin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lge SemiBold"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7D927" w14:textId="77777777" w:rsidR="00C929DD" w:rsidRDefault="00C929D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nt"/>
      <w:tblpPr w:leftFromText="142" w:rightFromText="142" w:vertAnchor="text" w:horzAnchor="page" w:tblpXSpec="center" w:tblpY="1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562"/>
      <w:gridCol w:w="3416"/>
      <w:gridCol w:w="4253"/>
    </w:tblGrid>
    <w:tr w:rsidR="00C239F2" w:rsidRPr="00C239F2" w14:paraId="7F2C1F82" w14:textId="77777777" w:rsidTr="0038576F">
      <w:sdt>
        <w:sdtPr>
          <w:rPr>
            <w:szCs w:val="16"/>
          </w:rPr>
          <w:tag w:val="compWebb"/>
          <w:id w:val="-2126369956"/>
          <w:placeholder>
            <w:docPart w:val="76EF3E2648834848BB754EDC17DB5D2B"/>
          </w:placeholder>
        </w:sdtPr>
        <w:sdtEndPr/>
        <w:sdtContent>
          <w:tc>
            <w:tcPr>
              <w:tcW w:w="2562" w:type="dxa"/>
              <w:vAlign w:val="bottom"/>
            </w:tcPr>
            <w:p w14:paraId="162DB25D" w14:textId="7A6E0AAA" w:rsidR="00C239F2" w:rsidRPr="00C239F2" w:rsidRDefault="00D60A26" w:rsidP="00C239F2">
              <w:pPr>
                <w:pStyle w:val="Sidfot"/>
                <w:rPr>
                  <w:sz w:val="16"/>
                  <w:szCs w:val="16"/>
                </w:rPr>
              </w:pPr>
              <w:r>
                <w:rPr>
                  <w:szCs w:val="16"/>
                </w:rPr>
                <w:t>telge.se</w:t>
              </w:r>
            </w:p>
          </w:tc>
        </w:sdtContent>
      </w:sdt>
      <w:tc>
        <w:tcPr>
          <w:tcW w:w="3416" w:type="dxa"/>
          <w:vAlign w:val="bottom"/>
        </w:tcPr>
        <w:p w14:paraId="72204E9B" w14:textId="77777777" w:rsidR="00C239F2" w:rsidRPr="00C239F2" w:rsidRDefault="00C239F2" w:rsidP="00C239F2">
          <w:pPr>
            <w:pStyle w:val="Sidfot"/>
            <w:rPr>
              <w:sz w:val="16"/>
              <w:szCs w:val="16"/>
            </w:rPr>
          </w:pPr>
        </w:p>
      </w:tc>
      <w:tc>
        <w:tcPr>
          <w:tcW w:w="4253" w:type="dxa"/>
          <w:vAlign w:val="bottom"/>
        </w:tcPr>
        <w:p w14:paraId="5C7492AF" w14:textId="77777777" w:rsidR="00C239F2" w:rsidRPr="00C239F2" w:rsidRDefault="00C239F2" w:rsidP="00C239F2">
          <w:pPr>
            <w:pStyle w:val="Sidfot"/>
            <w:rPr>
              <w:sz w:val="16"/>
              <w:szCs w:val="16"/>
            </w:rPr>
          </w:pPr>
        </w:p>
      </w:tc>
    </w:tr>
  </w:tbl>
  <w:p w14:paraId="5AC1B98F" w14:textId="77777777" w:rsidR="00ED6C6F" w:rsidRPr="00DF19B1" w:rsidRDefault="00ED6C6F" w:rsidP="00C239F2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nt"/>
      <w:tblpPr w:leftFromText="142" w:rightFromText="142" w:vertAnchor="text" w:horzAnchor="page" w:tblpXSpec="center" w:tblpY="1"/>
      <w:tblOverlap w:val="never"/>
      <w:tblW w:w="1030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498"/>
      <w:gridCol w:w="3416"/>
      <w:gridCol w:w="5393"/>
    </w:tblGrid>
    <w:tr w:rsidR="00E17D72" w:rsidRPr="00C239F2" w14:paraId="5CA560F1" w14:textId="77777777" w:rsidTr="003A397A">
      <w:sdt>
        <w:sdtPr>
          <w:rPr>
            <w:szCs w:val="16"/>
          </w:rPr>
          <w:tag w:val="compWebb"/>
          <w:id w:val="1875419555"/>
          <w:placeholder>
            <w:docPart w:val="9933A3871AE846C380E45714D08D005D"/>
          </w:placeholder>
        </w:sdtPr>
        <w:sdtEndPr/>
        <w:sdtContent>
          <w:tc>
            <w:tcPr>
              <w:tcW w:w="1498" w:type="dxa"/>
              <w:vAlign w:val="bottom"/>
            </w:tcPr>
            <w:p w14:paraId="67575897" w14:textId="7E20C9C5" w:rsidR="00E17D72" w:rsidRPr="00C239F2" w:rsidRDefault="00D60A26" w:rsidP="00E17D72">
              <w:pPr>
                <w:pStyle w:val="Sidfot"/>
                <w:rPr>
                  <w:szCs w:val="16"/>
                </w:rPr>
              </w:pPr>
              <w:r>
                <w:rPr>
                  <w:szCs w:val="16"/>
                </w:rPr>
                <w:t>telge.se</w:t>
              </w:r>
            </w:p>
          </w:tc>
        </w:sdtContent>
      </w:sdt>
      <w:tc>
        <w:tcPr>
          <w:tcW w:w="3416" w:type="dxa"/>
          <w:vAlign w:val="bottom"/>
        </w:tcPr>
        <w:sdt>
          <w:sdtPr>
            <w:rPr>
              <w:szCs w:val="16"/>
            </w:rPr>
            <w:tag w:val="grpKontor/delimiter=&quot;&lt;BR&gt;&quot;/{[compFöretag]}{[compDistriktskontor]}"/>
            <w:id w:val="264977602"/>
            <w:placeholder>
              <w:docPart w:val="A1A3E52AEE254FFE9F48385A1B81ABC7"/>
            </w:placeholder>
          </w:sdtPr>
          <w:sdtEndPr/>
          <w:sdtContent>
            <w:p w14:paraId="04DACF82" w14:textId="79EB3700" w:rsidR="00E17D72" w:rsidRPr="00C239F2" w:rsidRDefault="00D60A26" w:rsidP="00E17D72">
              <w:pPr>
                <w:pStyle w:val="Sidfot"/>
                <w:rPr>
                  <w:szCs w:val="16"/>
                </w:rPr>
              </w:pPr>
              <w:r>
                <w:rPr>
                  <w:szCs w:val="16"/>
                </w:rPr>
                <w:t>Telge Bostäder AB</w:t>
              </w:r>
            </w:p>
          </w:sdtContent>
        </w:sdt>
        <w:sdt>
          <w:sdtPr>
            <w:rPr>
              <w:szCs w:val="16"/>
            </w:rPr>
            <w:tag w:val="grpPostAdress/delimiter= &quot;, &quot;/{[compPostadress]}{[compPostnummer_och_ort]}"/>
            <w:id w:val="431405238"/>
          </w:sdtPr>
          <w:sdtEndPr/>
          <w:sdtContent>
            <w:p w14:paraId="59576FA3" w14:textId="46CEEEF2" w:rsidR="00E17D72" w:rsidRPr="00C239F2" w:rsidRDefault="00D60A26" w:rsidP="00E17D72">
              <w:pPr>
                <w:pStyle w:val="Sidfot"/>
                <w:rPr>
                  <w:szCs w:val="16"/>
                </w:rPr>
              </w:pPr>
              <w:r>
                <w:rPr>
                  <w:szCs w:val="16"/>
                </w:rPr>
                <w:t>Box 633, 151 27 Södertälje</w:t>
              </w:r>
            </w:p>
          </w:sdtContent>
        </w:sdt>
        <w:p w14:paraId="0A62B003" w14:textId="77777777" w:rsidR="00E17D72" w:rsidRDefault="00E17D72" w:rsidP="00E17D72">
          <w:pPr>
            <w:pStyle w:val="Sidfot"/>
            <w:rPr>
              <w:szCs w:val="16"/>
            </w:rPr>
          </w:pPr>
          <w:r w:rsidRPr="00C239F2">
            <w:rPr>
              <w:szCs w:val="16"/>
            </w:rPr>
            <w:t>Besöksadress</w:t>
          </w:r>
        </w:p>
        <w:p w14:paraId="070716DE" w14:textId="5ED0DA38" w:rsidR="00E17D72" w:rsidRPr="00C239F2" w:rsidRDefault="00E822E6" w:rsidP="00E17D72">
          <w:pPr>
            <w:pStyle w:val="Sidfot"/>
            <w:rPr>
              <w:szCs w:val="16"/>
            </w:rPr>
          </w:pPr>
          <w:sdt>
            <w:sdtPr>
              <w:rPr>
                <w:szCs w:val="16"/>
              </w:rPr>
              <w:tag w:val="compBesöksadress"/>
              <w:id w:val="900174216"/>
            </w:sdtPr>
            <w:sdtEndPr/>
            <w:sdtContent>
              <w:r w:rsidR="00D60A26">
                <w:rPr>
                  <w:szCs w:val="16"/>
                </w:rPr>
                <w:t>Storgatan 42</w:t>
              </w:r>
            </w:sdtContent>
          </w:sdt>
          <w:r w:rsidR="007C1BAC">
            <w:rPr>
              <w:szCs w:val="16"/>
            </w:rPr>
            <w:t xml:space="preserve">, </w:t>
          </w:r>
          <w:sdt>
            <w:sdtPr>
              <w:rPr>
                <w:szCs w:val="16"/>
              </w:rPr>
              <w:tag w:val="compBesöksadress_postnummer_ort"/>
              <w:id w:val="1560207320"/>
            </w:sdtPr>
            <w:sdtEndPr/>
            <w:sdtContent>
              <w:r w:rsidR="00D60A26">
                <w:rPr>
                  <w:szCs w:val="16"/>
                </w:rPr>
                <w:t>151 36 Södertälje</w:t>
              </w:r>
            </w:sdtContent>
          </w:sdt>
        </w:p>
      </w:tc>
      <w:tc>
        <w:tcPr>
          <w:tcW w:w="5393" w:type="dxa"/>
          <w:vAlign w:val="bottom"/>
        </w:tcPr>
        <w:sdt>
          <w:sdtPr>
            <w:rPr>
              <w:szCs w:val="16"/>
            </w:rPr>
            <w:tag w:val="grpKontakt/delimiter=&quot;&lt;BR&gt;&quot;/{Kundservice [compKundservice_telefon]}{Växel [compTelefon_vxl]}{Org. nr.[compOrganisationsnummer]}{Säte i [compSäte]}"/>
            <w:id w:val="1623878228"/>
          </w:sdtPr>
          <w:sdtEndPr/>
          <w:sdtContent>
            <w:p w14:paraId="28110E0E" w14:textId="77777777" w:rsidR="00D60A26" w:rsidRDefault="00D60A26" w:rsidP="00E17D72">
              <w:pPr>
                <w:pStyle w:val="Sidfot"/>
                <w:rPr>
                  <w:szCs w:val="16"/>
                </w:rPr>
              </w:pPr>
              <w:r>
                <w:rPr>
                  <w:szCs w:val="16"/>
                </w:rPr>
                <w:t>Kundservice 08-550 221 00</w:t>
              </w:r>
            </w:p>
            <w:p w14:paraId="26301EAD" w14:textId="77777777" w:rsidR="00D60A26" w:rsidRDefault="00D60A26" w:rsidP="00E17D72">
              <w:pPr>
                <w:pStyle w:val="Sidfot"/>
                <w:rPr>
                  <w:szCs w:val="16"/>
                </w:rPr>
              </w:pPr>
              <w:r>
                <w:rPr>
                  <w:szCs w:val="16"/>
                </w:rPr>
                <w:t>Växel 08-550 220 00</w:t>
              </w:r>
            </w:p>
            <w:p w14:paraId="1C105ED0" w14:textId="77777777" w:rsidR="00D60A26" w:rsidRDefault="00D60A26" w:rsidP="00E17D72">
              <w:pPr>
                <w:pStyle w:val="Sidfot"/>
                <w:rPr>
                  <w:szCs w:val="16"/>
                </w:rPr>
              </w:pPr>
              <w:r>
                <w:rPr>
                  <w:szCs w:val="16"/>
                </w:rPr>
                <w:t>Org. nr.</w:t>
              </w:r>
              <w:proofErr w:type="gramStart"/>
              <w:r>
                <w:rPr>
                  <w:szCs w:val="16"/>
                </w:rPr>
                <w:t>556411-0616</w:t>
              </w:r>
              <w:proofErr w:type="gramEnd"/>
            </w:p>
            <w:p w14:paraId="04556F8F" w14:textId="3B120F9B" w:rsidR="00E17D72" w:rsidRPr="00C239F2" w:rsidRDefault="00D60A26" w:rsidP="00E17D72">
              <w:pPr>
                <w:pStyle w:val="Sidfot"/>
                <w:rPr>
                  <w:szCs w:val="16"/>
                </w:rPr>
              </w:pPr>
              <w:r>
                <w:rPr>
                  <w:szCs w:val="16"/>
                </w:rPr>
                <w:t>Säte i Södertälje</w:t>
              </w:r>
            </w:p>
          </w:sdtContent>
        </w:sdt>
      </w:tc>
    </w:tr>
  </w:tbl>
  <w:p w14:paraId="4F84ECE5" w14:textId="77777777" w:rsidR="00C239F2" w:rsidRPr="00E17D72" w:rsidRDefault="00C239F2" w:rsidP="00E17D72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01B3A" w14:textId="77777777" w:rsidR="000E6DF9" w:rsidRDefault="000E6DF9" w:rsidP="00C239F2">
      <w:r>
        <w:separator/>
      </w:r>
    </w:p>
  </w:footnote>
  <w:footnote w:type="continuationSeparator" w:id="0">
    <w:p w14:paraId="08D3AECE" w14:textId="77777777" w:rsidR="000E6DF9" w:rsidRDefault="000E6DF9" w:rsidP="00C23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51005" w14:textId="77777777" w:rsidR="00C929DD" w:rsidRDefault="00C929DD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65D0A" w14:textId="77777777" w:rsidR="00ED6C6F" w:rsidRPr="00C239F2" w:rsidRDefault="00C239F2" w:rsidP="00C239F2">
    <w:pPr>
      <w:pStyle w:val="Sidhuvud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1" layoutInCell="1" allowOverlap="1" wp14:anchorId="16057AC0" wp14:editId="6B42D63D">
              <wp:simplePos x="0" y="0"/>
              <wp:positionH relativeFrom="column">
                <wp:posOffset>-935990</wp:posOffset>
              </wp:positionH>
              <wp:positionV relativeFrom="page">
                <wp:posOffset>1085850</wp:posOffset>
              </wp:positionV>
              <wp:extent cx="792000" cy="622800"/>
              <wp:effectExtent l="0" t="0" r="8255" b="6350"/>
              <wp:wrapNone/>
              <wp:docPr id="1" name="Textrut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2000" cy="622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sdt>
                          <w:sdtPr>
                            <w:alias w:val="Datum"/>
                            <w:tag w:val=""/>
                            <w:id w:val="-542285259"/>
                            <w:placeholder>
                              <w:docPart w:val="A1A3E52AEE254FFE9F48385A1B81ABC7"/>
                            </w:placeholder>
                  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                  <w:text w:multiLine="1"/>
                          </w:sdtPr>
                          <w:sdtEndPr/>
                          <w:sdtContent>
                            <w:p w14:paraId="3323529D" w14:textId="1305AEB6" w:rsidR="00C239F2" w:rsidRDefault="00765147" w:rsidP="00A3200B">
                              <w:pPr>
                                <w:spacing w:after="0"/>
                              </w:pPr>
                              <w:r>
                                <w:t>2025-03-05</w:t>
                              </w:r>
                            </w:p>
                          </w:sdtContent>
                        </w:sdt>
                        <w:tbl>
                          <w:tblPr>
                            <w:tblStyle w:val="Tabellrutnt"/>
                            <w:tblW w:w="2324" w:type="dxa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2324"/>
                          </w:tblGrid>
                          <w:tr w:rsidR="00C239F2" w:rsidRPr="00C239F2" w14:paraId="435E2267" w14:textId="77777777" w:rsidTr="00C239F2">
                            <w:trPr>
                              <w:cantSplit/>
                              <w:trHeight w:val="81"/>
                            </w:trPr>
                            <w:tc>
                              <w:tcPr>
                                <w:tcW w:w="232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6D2519DD" w14:textId="77777777" w:rsidR="00C239F2" w:rsidRPr="00C239F2" w:rsidRDefault="00C239F2" w:rsidP="00C239F2">
                                <w:pPr>
                                  <w:pStyle w:val="Sidhuvud"/>
                                </w:pPr>
                                <w:r w:rsidRPr="00C239F2">
                                  <w:t xml:space="preserve">Sida </w:t>
                                </w:r>
                                <w:r w:rsidRPr="00C239F2">
                                  <w:fldChar w:fldCharType="begin"/>
                                </w:r>
                                <w:r w:rsidRPr="00C239F2">
                                  <w:instrText>PAGE   \* MERGEFORMAT</w:instrText>
                                </w:r>
                                <w:r w:rsidRPr="00C239F2">
                                  <w:fldChar w:fldCharType="separate"/>
                                </w:r>
                                <w:r w:rsidRPr="00C239F2">
                                  <w:t>1</w:t>
                                </w:r>
                                <w:r w:rsidRPr="00C239F2">
                                  <w:fldChar w:fldCharType="end"/>
                                </w:r>
                                <w:r w:rsidRPr="00C239F2">
                                  <w:t>(</w:t>
                                </w:r>
                                <w:fldSimple w:instr=" NUMPAGES  \* Arabic  \* MERGEFORMAT ">
                                  <w:r w:rsidRPr="00C239F2">
                                    <w:t>2</w:t>
                                  </w:r>
                                </w:fldSimple>
                                <w:r w:rsidRPr="00C239F2">
                                  <w:t>)</w:t>
                                </w:r>
                              </w:p>
                            </w:tc>
                          </w:tr>
                        </w:tbl>
                        <w:p w14:paraId="0D5AB1A6" w14:textId="77777777" w:rsidR="00C239F2" w:rsidRDefault="00C239F2" w:rsidP="00C239F2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057AC0" id="_x0000_t202" coordsize="21600,21600" o:spt="202" path="m,l,21600r21600,l21600,xe">
              <v:stroke joinstyle="miter"/>
              <v:path gradientshapeok="t" o:connecttype="rect"/>
            </v:shapetype>
            <v:shape id="Textruta 1" o:spid="_x0000_s1027" type="#_x0000_t202" style="position:absolute;margin-left:-73.7pt;margin-top:85.5pt;width:62.35pt;height:49.0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" filled="f" stroked="f" strokeweight=".5pt">
              <v:textbox inset="0,0,0,0">
                <w:txbxContent>
                  <w:sdt>
                    <w:sdtPr>
                      <w:alias w:val="Datum"/>
                      <w:tag w:val=""/>
                      <w:id w:val="-542285259"/>
                      <w:placeholder>
                        <w:docPart w:val="A1A3E52AEE254FFE9F48385A1B81ABC7"/>
                      </w:placeholder>
            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            <w:text w:multiLine="1"/>
                    </w:sdtPr>
                    <w:sdtEndPr/>
                    <w:sdtContent>
                      <w:p w14:paraId="3323529D" w14:textId="1305AEB6" w:rsidR="00C239F2" w:rsidRDefault="00765147" w:rsidP="00A3200B">
                        <w:pPr>
                          <w:spacing w:after="0"/>
                        </w:pPr>
                        <w:r>
                          <w:t>2025-03-05</w:t>
                        </w:r>
                      </w:p>
                    </w:sdtContent>
                  </w:sdt>
                  <w:tbl>
                    <w:tblPr>
                      <w:tblStyle w:val="Tabellrutnt"/>
                      <w:tblW w:w="2324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2324"/>
                    </w:tblGrid>
                    <w:tr w:rsidR="00C239F2" w:rsidRPr="00C239F2" w14:paraId="435E2267" w14:textId="77777777" w:rsidTr="00C239F2">
                      <w:trPr>
                        <w:cantSplit/>
                        <w:trHeight w:val="81"/>
                      </w:trPr>
                      <w:tc>
                        <w:tcPr>
                          <w:tcW w:w="2324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6D2519DD" w14:textId="77777777" w:rsidR="00C239F2" w:rsidRPr="00C239F2" w:rsidRDefault="00C239F2" w:rsidP="00C239F2">
                          <w:pPr>
                            <w:pStyle w:val="Sidhuvud"/>
                          </w:pPr>
                          <w:r w:rsidRPr="00C239F2">
                            <w:t xml:space="preserve">Sida </w:t>
                          </w:r>
                          <w:r w:rsidRPr="00C239F2">
                            <w:fldChar w:fldCharType="begin"/>
                          </w:r>
                          <w:r w:rsidRPr="00C239F2">
                            <w:instrText>PAGE   \* MERGEFORMAT</w:instrText>
                          </w:r>
                          <w:r w:rsidRPr="00C239F2">
                            <w:fldChar w:fldCharType="separate"/>
                          </w:r>
                          <w:r w:rsidRPr="00C239F2">
                            <w:t>1</w:t>
                          </w:r>
                          <w:r w:rsidRPr="00C239F2">
                            <w:fldChar w:fldCharType="end"/>
                          </w:r>
                          <w:r w:rsidRPr="00C239F2">
                            <w:t>(</w:t>
                          </w:r>
                          <w:fldSimple w:instr=" NUMPAGES  \* Arabic  \* MERGEFORMAT ">
                            <w:r w:rsidRPr="00C239F2">
                              <w:t>2</w:t>
                            </w:r>
                          </w:fldSimple>
                          <w:r w:rsidRPr="00C239F2">
                            <w:t>)</w:t>
                          </w:r>
                        </w:p>
                      </w:tc>
                    </w:tr>
                  </w:tbl>
                  <w:p w14:paraId="0D5AB1A6" w14:textId="77777777" w:rsidR="00C239F2" w:rsidRDefault="00C239F2" w:rsidP="00C239F2"/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12416" w14:textId="77777777" w:rsidR="00E17D72" w:rsidRDefault="00E17D72" w:rsidP="00E17D72">
    <w:pPr>
      <w:spacing w:after="0"/>
      <w:jc w:val="both"/>
    </w:pPr>
  </w:p>
  <w:tbl>
    <w:tblPr>
      <w:tblStyle w:val="Tabellrutnt"/>
      <w:tblpPr w:vertAnchor="page" w:horzAnchor="page" w:tblpX="681" w:tblpY="693"/>
      <w:tblOverlap w:val="never"/>
      <w:tblW w:w="98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51"/>
      <w:gridCol w:w="7257"/>
    </w:tblGrid>
    <w:tr w:rsidR="003A4ED6" w14:paraId="32A0BAA9" w14:textId="77777777" w:rsidTr="006B44CB">
      <w:tc>
        <w:tcPr>
          <w:tcW w:w="2551" w:type="dxa"/>
        </w:tcPr>
        <w:p w14:paraId="1B925A5A" w14:textId="77777777" w:rsidR="003A4ED6" w:rsidRDefault="003A4ED6" w:rsidP="003A4ED6">
          <w:pPr>
            <w:pStyle w:val="Bolagsnamn"/>
            <w:jc w:val="left"/>
          </w:pPr>
          <w:r>
            <w:rPr>
              <w:noProof/>
            </w:rPr>
            <w:drawing>
              <wp:inline distT="0" distB="0" distL="0" distR="0" wp14:anchorId="7E21CEBA" wp14:editId="7204BD6A">
                <wp:extent cx="936000" cy="342672"/>
                <wp:effectExtent l="0" t="0" r="0" b="635"/>
                <wp:docPr id="3" name="Bild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ild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6000" cy="342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57" w:type="dxa"/>
        </w:tcPr>
        <w:p w14:paraId="58A0F9EC" w14:textId="095B06E5" w:rsidR="003A4ED6" w:rsidRDefault="00E822E6" w:rsidP="003A4ED6">
          <w:pPr>
            <w:pStyle w:val="Bolagsnamn"/>
          </w:pPr>
          <w:sdt>
            <w:sdtPr>
              <w:tag w:val="compFöretag_Tillägg"/>
              <w:id w:val="-1113505247"/>
            </w:sdtPr>
            <w:sdtEndPr/>
            <w:sdtContent>
              <w:r w:rsidR="00D60A26">
                <w:t>Bostäder</w:t>
              </w:r>
            </w:sdtContent>
          </w:sdt>
        </w:p>
      </w:tc>
    </w:tr>
  </w:tbl>
  <w:p w14:paraId="5B25BCC2" w14:textId="77777777" w:rsidR="00C239F2" w:rsidRDefault="00C239F2" w:rsidP="003A4ED6">
    <w:pPr>
      <w:spacing w:after="1320"/>
      <w:jc w:val="both"/>
    </w:pPr>
    <w:r w:rsidRPr="00C239F2">
      <w:rPr>
        <w:noProof/>
      </w:rPr>
      <mc:AlternateContent>
        <mc:Choice Requires="wps">
          <w:drawing>
            <wp:anchor distT="0" distB="0" distL="114300" distR="114300" simplePos="0" relativeHeight="251662336" behindDoc="1" locked="1" layoutInCell="1" allowOverlap="1" wp14:anchorId="3AE3717C" wp14:editId="42858421">
              <wp:simplePos x="0" y="0"/>
              <wp:positionH relativeFrom="column">
                <wp:posOffset>-935990</wp:posOffset>
              </wp:positionH>
              <wp:positionV relativeFrom="page">
                <wp:posOffset>1511935</wp:posOffset>
              </wp:positionV>
              <wp:extent cx="792000" cy="622800"/>
              <wp:effectExtent l="0" t="0" r="8255" b="6350"/>
              <wp:wrapNone/>
              <wp:docPr id="8" name="Textruta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2000" cy="622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993E0B5" w14:textId="77777777" w:rsidR="00C239F2" w:rsidRDefault="00C239F2" w:rsidP="00C239F2">
                          <w:pPr>
                            <w:spacing w:after="0"/>
                          </w:pPr>
                        </w:p>
                        <w:tbl>
                          <w:tblPr>
                            <w:tblStyle w:val="Tabellrutnt"/>
                            <w:tblW w:w="0" w:type="auto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2324"/>
                          </w:tblGrid>
                          <w:tr w:rsidR="00C239F2" w:rsidRPr="00C239F2" w14:paraId="30E78C4D" w14:textId="77777777" w:rsidTr="0038576F">
                            <w:trPr>
                              <w:cantSplit/>
                            </w:trPr>
                            <w:tc>
                              <w:tcPr>
                                <w:tcW w:w="232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092022E6" w14:textId="77777777" w:rsidR="00C239F2" w:rsidRPr="001B791C" w:rsidRDefault="00C239F2" w:rsidP="00C239F2">
                                <w:pPr>
                                  <w:pStyle w:val="Sidhuvud"/>
                                </w:pPr>
                                <w:r w:rsidRPr="001B791C">
                                  <w:t xml:space="preserve">Sida </w:t>
                                </w:r>
                                <w:r w:rsidRPr="001B791C">
                                  <w:fldChar w:fldCharType="begin"/>
                                </w:r>
                                <w:r w:rsidRPr="001B791C">
                                  <w:instrText>PAGE   \* MERGEFORMAT</w:instrText>
                                </w:r>
                                <w:r w:rsidRPr="001B791C">
                                  <w:fldChar w:fldCharType="separate"/>
                                </w:r>
                                <w:r w:rsidRPr="001B791C">
                                  <w:t>1</w:t>
                                </w:r>
                                <w:r w:rsidRPr="001B791C">
                                  <w:fldChar w:fldCharType="end"/>
                                </w:r>
                                <w:r w:rsidRPr="001B791C">
                                  <w:t>(</w:t>
                                </w:r>
                                <w:fldSimple w:instr=" NUMPAGES  \* Arabic  \* MERGEFORMAT ">
                                  <w:r w:rsidRPr="001B791C">
                                    <w:t>2</w:t>
                                  </w:r>
                                </w:fldSimple>
                                <w:r w:rsidRPr="001B791C">
                                  <w:t>)</w:t>
                                </w:r>
                              </w:p>
                            </w:tc>
                          </w:tr>
                        </w:tbl>
                        <w:p w14:paraId="3DFE2909" w14:textId="77777777" w:rsidR="00C239F2" w:rsidRDefault="00C239F2" w:rsidP="00C239F2">
                          <w:pPr>
                            <w:pStyle w:val="Sidfo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E3717C" id="_x0000_t202" coordsize="21600,21600" o:spt="202" path="m,l,21600r21600,l21600,xe">
              <v:stroke joinstyle="miter"/>
              <v:path gradientshapeok="t" o:connecttype="rect"/>
            </v:shapetype>
            <v:shape id="Textruta 8" o:spid="_x0000_s1028" type="#_x0000_t202" style="position:absolute;left:0;text-align:left;margin-left:-73.7pt;margin-top:119.05pt;width:62.35pt;height:49.0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" filled="f" stroked="f" strokeweight=".5pt">
              <v:textbox inset="0,0,0,0">
                <w:txbxContent>
                  <w:p w14:paraId="0993E0B5" w14:textId="77777777" w:rsidR="00C239F2" w:rsidRDefault="00C239F2" w:rsidP="00C239F2">
                    <w:pPr>
                      <w:spacing w:after="0"/>
                    </w:pPr>
                  </w:p>
                  <w:tbl>
                    <w:tblPr>
                      <w:tblStyle w:val="Tabellrutnt"/>
                      <w:tblW w:w="0" w:type="auto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2324"/>
                    </w:tblGrid>
                    <w:tr w:rsidR="00C239F2" w:rsidRPr="00C239F2" w14:paraId="30E78C4D" w14:textId="77777777" w:rsidTr="0038576F">
                      <w:trPr>
                        <w:cantSplit/>
                      </w:trPr>
                      <w:tc>
                        <w:tcPr>
                          <w:tcW w:w="2324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14:paraId="092022E6" w14:textId="77777777" w:rsidR="00C239F2" w:rsidRPr="001B791C" w:rsidRDefault="00C239F2" w:rsidP="00C239F2">
                          <w:pPr>
                            <w:pStyle w:val="Sidhuvud"/>
                          </w:pPr>
                          <w:r w:rsidRPr="001B791C">
                            <w:t xml:space="preserve">Sida </w:t>
                          </w:r>
                          <w:r w:rsidRPr="001B791C">
                            <w:fldChar w:fldCharType="begin"/>
                          </w:r>
                          <w:r w:rsidRPr="001B791C">
                            <w:instrText>PAGE   \* MERGEFORMAT</w:instrText>
                          </w:r>
                          <w:r w:rsidRPr="001B791C">
                            <w:fldChar w:fldCharType="separate"/>
                          </w:r>
                          <w:r w:rsidRPr="001B791C">
                            <w:t>1</w:t>
                          </w:r>
                          <w:r w:rsidRPr="001B791C">
                            <w:fldChar w:fldCharType="end"/>
                          </w:r>
                          <w:r w:rsidRPr="001B791C">
                            <w:t>(</w:t>
                          </w:r>
                          <w:fldSimple w:instr=" NUMPAGES  \* Arabic  \* MERGEFORMAT ">
                            <w:r w:rsidRPr="001B791C">
                              <w:t>2</w:t>
                            </w:r>
                          </w:fldSimple>
                          <w:r w:rsidRPr="001B791C">
                            <w:t>)</w:t>
                          </w:r>
                        </w:p>
                      </w:tc>
                    </w:tr>
                  </w:tbl>
                  <w:p w14:paraId="3DFE2909" w14:textId="77777777" w:rsidR="00C239F2" w:rsidRDefault="00C239F2" w:rsidP="00C239F2">
                    <w:pPr>
                      <w:pStyle w:val="Sidfot"/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B743F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BB461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1A87E9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21258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F246F5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C54BB4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556CF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00613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0530227A"/>
    <w:multiLevelType w:val="multilevel"/>
    <w:tmpl w:val="B456EC32"/>
    <w:lvl w:ilvl="0">
      <w:start w:val="1"/>
      <w:numFmt w:val="bullet"/>
      <w:pStyle w:val="Punktlista"/>
      <w:lvlText w:val="•"/>
      <w:lvlJc w:val="left"/>
      <w:pPr>
        <w:ind w:left="360" w:hanging="360"/>
      </w:pPr>
      <w:rPr>
        <w:rFonts w:ascii="Calibri" w:hAnsi="Calibri" w:hint="default"/>
        <w:color w:val="auto"/>
      </w:rPr>
    </w:lvl>
    <w:lvl w:ilvl="1">
      <w:start w:val="1"/>
      <w:numFmt w:val="bullet"/>
      <w:pStyle w:val="Punktlista2"/>
      <w:lvlText w:val="–"/>
      <w:lvlJc w:val="left"/>
      <w:pPr>
        <w:ind w:left="720" w:hanging="360"/>
      </w:pPr>
      <w:rPr>
        <w:rFonts w:ascii="Calibri" w:hAnsi="Calibri" w:hint="default"/>
        <w:color w:val="auto"/>
      </w:rPr>
    </w:lvl>
    <w:lvl w:ilvl="2">
      <w:start w:val="1"/>
      <w:numFmt w:val="bullet"/>
      <w:pStyle w:val="Punktlista3"/>
      <w:lvlText w:val="•"/>
      <w:lvlJc w:val="left"/>
      <w:pPr>
        <w:ind w:left="1080" w:hanging="360"/>
      </w:pPr>
      <w:rPr>
        <w:rFonts w:ascii="Calibri" w:hAnsi="Calibri" w:hint="default"/>
        <w:color w:val="auto"/>
      </w:rPr>
    </w:lvl>
    <w:lvl w:ilvl="3">
      <w:start w:val="1"/>
      <w:numFmt w:val="bullet"/>
      <w:pStyle w:val="Punktlista4"/>
      <w:lvlText w:val="–"/>
      <w:lvlJc w:val="left"/>
      <w:pPr>
        <w:ind w:left="1440" w:hanging="360"/>
      </w:pPr>
      <w:rPr>
        <w:rFonts w:ascii="Calibri" w:hAnsi="Calibri" w:hint="default"/>
        <w:color w:val="auto"/>
      </w:rPr>
    </w:lvl>
    <w:lvl w:ilvl="4">
      <w:start w:val="1"/>
      <w:numFmt w:val="bullet"/>
      <w:pStyle w:val="Punktlista5"/>
      <w:lvlText w:val="•"/>
      <w:lvlJc w:val="left"/>
      <w:pPr>
        <w:ind w:left="1800" w:hanging="360"/>
      </w:pPr>
      <w:rPr>
        <w:rFonts w:ascii="Calibri" w:hAnsi="Calibri" w:hint="default"/>
        <w:color w:val="auto"/>
      </w:rPr>
    </w:lvl>
    <w:lvl w:ilvl="5">
      <w:start w:val="1"/>
      <w:numFmt w:val="bullet"/>
      <w:lvlText w:val="–"/>
      <w:lvlJc w:val="left"/>
      <w:pPr>
        <w:ind w:left="2160" w:hanging="360"/>
      </w:pPr>
      <w:rPr>
        <w:rFonts w:ascii="Calibri" w:hAnsi="Calibri" w:hint="default"/>
        <w:color w:val="auto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Calibri" w:hAnsi="Calibri" w:hint="default"/>
        <w:color w:val="auto"/>
      </w:rPr>
    </w:lvl>
    <w:lvl w:ilvl="7">
      <w:start w:val="1"/>
      <w:numFmt w:val="bullet"/>
      <w:lvlText w:val="–"/>
      <w:lvlJc w:val="left"/>
      <w:pPr>
        <w:ind w:left="2880" w:hanging="360"/>
      </w:pPr>
      <w:rPr>
        <w:rFonts w:ascii="Calibri" w:hAnsi="Calibri" w:hint="default"/>
        <w:color w:val="auto"/>
      </w:rPr>
    </w:lvl>
    <w:lvl w:ilvl="8">
      <w:start w:val="1"/>
      <w:numFmt w:val="bullet"/>
      <w:lvlText w:val="•"/>
      <w:lvlJc w:val="left"/>
      <w:pPr>
        <w:ind w:left="3240" w:hanging="360"/>
      </w:pPr>
      <w:rPr>
        <w:rFonts w:ascii="Calibri" w:hAnsi="Calibri" w:hint="default"/>
        <w:color w:val="auto"/>
      </w:rPr>
    </w:lvl>
  </w:abstractNum>
  <w:abstractNum w:abstractNumId="9" w15:restartNumberingAfterBreak="0">
    <w:nsid w:val="05EE1867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0B7E0623"/>
    <w:multiLevelType w:val="hybridMultilevel"/>
    <w:tmpl w:val="2690BC3E"/>
    <w:lvl w:ilvl="0" w:tplc="E01067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86F4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BA23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08A4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9072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16B2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B629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6C5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7CA7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5B3A4C"/>
    <w:multiLevelType w:val="hybridMultilevel"/>
    <w:tmpl w:val="7ECCD5D4"/>
    <w:lvl w:ilvl="0" w:tplc="B9884DF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E430C3D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F1168FD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4426CA1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440A8E8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60725D0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9FDE70E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51A6C90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2CC86DF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2" w15:restartNumberingAfterBreak="0">
    <w:nsid w:val="1A6A1988"/>
    <w:multiLevelType w:val="multilevel"/>
    <w:tmpl w:val="F0101B5A"/>
    <w:lvl w:ilvl="0">
      <w:start w:val="1"/>
      <w:numFmt w:val="decimal"/>
      <w:pStyle w:val="Numreradrubrik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Numreradrubrik2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Numreradrubrik3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Numreradrubrik4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256540B0"/>
    <w:multiLevelType w:val="multilevel"/>
    <w:tmpl w:val="DB2CC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894358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34A2695F"/>
    <w:multiLevelType w:val="multilevel"/>
    <w:tmpl w:val="48345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03D18AF"/>
    <w:multiLevelType w:val="multilevel"/>
    <w:tmpl w:val="3A1EF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3A67453"/>
    <w:multiLevelType w:val="multilevel"/>
    <w:tmpl w:val="16D4075C"/>
    <w:lvl w:ilvl="0">
      <w:start w:val="1"/>
      <w:numFmt w:val="decimal"/>
      <w:pStyle w:val="Numreradlist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Numreradlista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Numreradlista3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Numreradlista4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Numreradlista5"/>
      <w:lvlText w:val="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num w:numId="1" w16cid:durableId="311568643">
    <w:abstractNumId w:val="17"/>
  </w:num>
  <w:num w:numId="2" w16cid:durableId="479075701">
    <w:abstractNumId w:val="3"/>
  </w:num>
  <w:num w:numId="3" w16cid:durableId="996611319">
    <w:abstractNumId w:val="2"/>
  </w:num>
  <w:num w:numId="4" w16cid:durableId="1737825323">
    <w:abstractNumId w:val="1"/>
  </w:num>
  <w:num w:numId="5" w16cid:durableId="253174733">
    <w:abstractNumId w:val="0"/>
  </w:num>
  <w:num w:numId="6" w16cid:durableId="261501528">
    <w:abstractNumId w:val="8"/>
  </w:num>
  <w:num w:numId="7" w16cid:durableId="1611164956">
    <w:abstractNumId w:val="7"/>
  </w:num>
  <w:num w:numId="8" w16cid:durableId="282809987">
    <w:abstractNumId w:val="6"/>
  </w:num>
  <w:num w:numId="9" w16cid:durableId="1509173768">
    <w:abstractNumId w:val="5"/>
  </w:num>
  <w:num w:numId="10" w16cid:durableId="2077118804">
    <w:abstractNumId w:val="4"/>
  </w:num>
  <w:num w:numId="11" w16cid:durableId="1580289009">
    <w:abstractNumId w:val="10"/>
  </w:num>
  <w:num w:numId="12" w16cid:durableId="406922403">
    <w:abstractNumId w:val="8"/>
  </w:num>
  <w:num w:numId="13" w16cid:durableId="10828000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68494301">
    <w:abstractNumId w:val="12"/>
  </w:num>
  <w:num w:numId="15" w16cid:durableId="391005977">
    <w:abstractNumId w:val="9"/>
  </w:num>
  <w:num w:numId="16" w16cid:durableId="382565266">
    <w:abstractNumId w:val="14"/>
  </w:num>
  <w:num w:numId="17" w16cid:durableId="161397086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74272305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43148912">
    <w:abstractNumId w:val="11"/>
  </w:num>
  <w:num w:numId="20" w16cid:durableId="95833815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1304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DBB"/>
    <w:rsid w:val="000172CC"/>
    <w:rsid w:val="00023CF5"/>
    <w:rsid w:val="000304A9"/>
    <w:rsid w:val="00035827"/>
    <w:rsid w:val="000428AA"/>
    <w:rsid w:val="000470C4"/>
    <w:rsid w:val="00053373"/>
    <w:rsid w:val="000545F0"/>
    <w:rsid w:val="00054A1A"/>
    <w:rsid w:val="00055FE7"/>
    <w:rsid w:val="00074517"/>
    <w:rsid w:val="000773E8"/>
    <w:rsid w:val="00081E07"/>
    <w:rsid w:val="00083807"/>
    <w:rsid w:val="00084F3C"/>
    <w:rsid w:val="00084FB3"/>
    <w:rsid w:val="000879D1"/>
    <w:rsid w:val="00087C2D"/>
    <w:rsid w:val="00092716"/>
    <w:rsid w:val="000927CE"/>
    <w:rsid w:val="000A259F"/>
    <w:rsid w:val="000A5259"/>
    <w:rsid w:val="000B2C26"/>
    <w:rsid w:val="000C525A"/>
    <w:rsid w:val="000C60F9"/>
    <w:rsid w:val="000D0D63"/>
    <w:rsid w:val="000D29F7"/>
    <w:rsid w:val="000D4286"/>
    <w:rsid w:val="000D787A"/>
    <w:rsid w:val="000E364F"/>
    <w:rsid w:val="000E6DF9"/>
    <w:rsid w:val="000E7BDC"/>
    <w:rsid w:val="0010206C"/>
    <w:rsid w:val="00104807"/>
    <w:rsid w:val="00106E6E"/>
    <w:rsid w:val="0011207E"/>
    <w:rsid w:val="00125C83"/>
    <w:rsid w:val="00136C6B"/>
    <w:rsid w:val="00142262"/>
    <w:rsid w:val="00142663"/>
    <w:rsid w:val="00157406"/>
    <w:rsid w:val="00166D38"/>
    <w:rsid w:val="0018203A"/>
    <w:rsid w:val="00193A96"/>
    <w:rsid w:val="0019680D"/>
    <w:rsid w:val="001A123E"/>
    <w:rsid w:val="001A7D3F"/>
    <w:rsid w:val="001B2002"/>
    <w:rsid w:val="001B4BB9"/>
    <w:rsid w:val="001B6453"/>
    <w:rsid w:val="001B696B"/>
    <w:rsid w:val="001B791C"/>
    <w:rsid w:val="00220B93"/>
    <w:rsid w:val="0023309C"/>
    <w:rsid w:val="002346A2"/>
    <w:rsid w:val="00235637"/>
    <w:rsid w:val="00237D8B"/>
    <w:rsid w:val="0024488B"/>
    <w:rsid w:val="002466C8"/>
    <w:rsid w:val="002528A2"/>
    <w:rsid w:val="00256D1D"/>
    <w:rsid w:val="002611BD"/>
    <w:rsid w:val="00267F33"/>
    <w:rsid w:val="00271DAC"/>
    <w:rsid w:val="002811E4"/>
    <w:rsid w:val="00297591"/>
    <w:rsid w:val="002A1DA2"/>
    <w:rsid w:val="002A223C"/>
    <w:rsid w:val="002A6EB2"/>
    <w:rsid w:val="002B6299"/>
    <w:rsid w:val="002D4796"/>
    <w:rsid w:val="002E250C"/>
    <w:rsid w:val="002F7366"/>
    <w:rsid w:val="003042D2"/>
    <w:rsid w:val="00307117"/>
    <w:rsid w:val="00324BC6"/>
    <w:rsid w:val="00326DBE"/>
    <w:rsid w:val="0035044E"/>
    <w:rsid w:val="003519C3"/>
    <w:rsid w:val="0036067A"/>
    <w:rsid w:val="00375B4B"/>
    <w:rsid w:val="0039555C"/>
    <w:rsid w:val="003977E2"/>
    <w:rsid w:val="003A0FEC"/>
    <w:rsid w:val="003A397A"/>
    <w:rsid w:val="003A4ED6"/>
    <w:rsid w:val="003A53A4"/>
    <w:rsid w:val="003B0095"/>
    <w:rsid w:val="003B5DBB"/>
    <w:rsid w:val="003C4B34"/>
    <w:rsid w:val="003D1AD5"/>
    <w:rsid w:val="003F0BD7"/>
    <w:rsid w:val="003F3437"/>
    <w:rsid w:val="00402EC5"/>
    <w:rsid w:val="0040565E"/>
    <w:rsid w:val="00411FB3"/>
    <w:rsid w:val="004333A3"/>
    <w:rsid w:val="00443D4B"/>
    <w:rsid w:val="004457CA"/>
    <w:rsid w:val="00452222"/>
    <w:rsid w:val="004539FA"/>
    <w:rsid w:val="00455534"/>
    <w:rsid w:val="004579C9"/>
    <w:rsid w:val="00461582"/>
    <w:rsid w:val="00463F60"/>
    <w:rsid w:val="00466ABB"/>
    <w:rsid w:val="00472FE4"/>
    <w:rsid w:val="00476DDD"/>
    <w:rsid w:val="00481060"/>
    <w:rsid w:val="00483F66"/>
    <w:rsid w:val="00485830"/>
    <w:rsid w:val="00485FAF"/>
    <w:rsid w:val="004867AA"/>
    <w:rsid w:val="004B056E"/>
    <w:rsid w:val="004D0247"/>
    <w:rsid w:val="004E08FC"/>
    <w:rsid w:val="004E0B05"/>
    <w:rsid w:val="004E1B6E"/>
    <w:rsid w:val="004F2653"/>
    <w:rsid w:val="004F4990"/>
    <w:rsid w:val="004F6E9F"/>
    <w:rsid w:val="005007BC"/>
    <w:rsid w:val="00501402"/>
    <w:rsid w:val="00502996"/>
    <w:rsid w:val="0050420A"/>
    <w:rsid w:val="00506B9A"/>
    <w:rsid w:val="00531996"/>
    <w:rsid w:val="00531C9F"/>
    <w:rsid w:val="005377E7"/>
    <w:rsid w:val="005537A8"/>
    <w:rsid w:val="00564749"/>
    <w:rsid w:val="005668DB"/>
    <w:rsid w:val="00575871"/>
    <w:rsid w:val="00581872"/>
    <w:rsid w:val="00583BDD"/>
    <w:rsid w:val="00585A95"/>
    <w:rsid w:val="00586919"/>
    <w:rsid w:val="00590FF0"/>
    <w:rsid w:val="00594D98"/>
    <w:rsid w:val="005A403A"/>
    <w:rsid w:val="005A5B69"/>
    <w:rsid w:val="005A6F62"/>
    <w:rsid w:val="005B5B86"/>
    <w:rsid w:val="005C4A0C"/>
    <w:rsid w:val="005C6423"/>
    <w:rsid w:val="005E0CDB"/>
    <w:rsid w:val="005E222F"/>
    <w:rsid w:val="005F29FB"/>
    <w:rsid w:val="005F4E90"/>
    <w:rsid w:val="00606B0F"/>
    <w:rsid w:val="006137D6"/>
    <w:rsid w:val="0061685D"/>
    <w:rsid w:val="006264C6"/>
    <w:rsid w:val="00640C7B"/>
    <w:rsid w:val="00643AEE"/>
    <w:rsid w:val="006459FA"/>
    <w:rsid w:val="00653489"/>
    <w:rsid w:val="006609C9"/>
    <w:rsid w:val="00670F2B"/>
    <w:rsid w:val="00693ED8"/>
    <w:rsid w:val="00697C2E"/>
    <w:rsid w:val="006A60A8"/>
    <w:rsid w:val="006B3AC6"/>
    <w:rsid w:val="006C0636"/>
    <w:rsid w:val="006C4DA1"/>
    <w:rsid w:val="006D213C"/>
    <w:rsid w:val="006D4A2F"/>
    <w:rsid w:val="006E43A5"/>
    <w:rsid w:val="006E597C"/>
    <w:rsid w:val="006E6496"/>
    <w:rsid w:val="007142A9"/>
    <w:rsid w:val="00717796"/>
    <w:rsid w:val="00727105"/>
    <w:rsid w:val="00733945"/>
    <w:rsid w:val="0073602A"/>
    <w:rsid w:val="00737193"/>
    <w:rsid w:val="00743E7B"/>
    <w:rsid w:val="00765147"/>
    <w:rsid w:val="00766BEC"/>
    <w:rsid w:val="0077212E"/>
    <w:rsid w:val="00772B6E"/>
    <w:rsid w:val="007829D2"/>
    <w:rsid w:val="00783074"/>
    <w:rsid w:val="0078522D"/>
    <w:rsid w:val="00785B1E"/>
    <w:rsid w:val="007A0B53"/>
    <w:rsid w:val="007A0CE8"/>
    <w:rsid w:val="007A7928"/>
    <w:rsid w:val="007B1B03"/>
    <w:rsid w:val="007B634A"/>
    <w:rsid w:val="007C1BAC"/>
    <w:rsid w:val="007C5139"/>
    <w:rsid w:val="007C6182"/>
    <w:rsid w:val="007E16FA"/>
    <w:rsid w:val="007E7BF3"/>
    <w:rsid w:val="007F321F"/>
    <w:rsid w:val="00801BBF"/>
    <w:rsid w:val="00816FA9"/>
    <w:rsid w:val="008215CB"/>
    <w:rsid w:val="00822A22"/>
    <w:rsid w:val="00826C8A"/>
    <w:rsid w:val="00834506"/>
    <w:rsid w:val="00834E7E"/>
    <w:rsid w:val="00841A9D"/>
    <w:rsid w:val="00850C68"/>
    <w:rsid w:val="00852DE4"/>
    <w:rsid w:val="00854127"/>
    <w:rsid w:val="008574B7"/>
    <w:rsid w:val="00870403"/>
    <w:rsid w:val="00875CBE"/>
    <w:rsid w:val="008832E7"/>
    <w:rsid w:val="00883E2B"/>
    <w:rsid w:val="00896D6B"/>
    <w:rsid w:val="008A525C"/>
    <w:rsid w:val="008C5285"/>
    <w:rsid w:val="008D44FE"/>
    <w:rsid w:val="008D4F31"/>
    <w:rsid w:val="009101B2"/>
    <w:rsid w:val="00910C25"/>
    <w:rsid w:val="0091229C"/>
    <w:rsid w:val="00924075"/>
    <w:rsid w:val="009255D9"/>
    <w:rsid w:val="00927E81"/>
    <w:rsid w:val="00934D21"/>
    <w:rsid w:val="00937AC9"/>
    <w:rsid w:val="00947BCD"/>
    <w:rsid w:val="00955BB3"/>
    <w:rsid w:val="00961CF1"/>
    <w:rsid w:val="00972D16"/>
    <w:rsid w:val="00973775"/>
    <w:rsid w:val="00976057"/>
    <w:rsid w:val="009825F0"/>
    <w:rsid w:val="009839E6"/>
    <w:rsid w:val="00986997"/>
    <w:rsid w:val="0099293C"/>
    <w:rsid w:val="00992A55"/>
    <w:rsid w:val="009956FF"/>
    <w:rsid w:val="00995ADE"/>
    <w:rsid w:val="00997F8F"/>
    <w:rsid w:val="009A564B"/>
    <w:rsid w:val="009B2791"/>
    <w:rsid w:val="009C7221"/>
    <w:rsid w:val="009D509B"/>
    <w:rsid w:val="009D6F8E"/>
    <w:rsid w:val="009E6EF9"/>
    <w:rsid w:val="009E7B9D"/>
    <w:rsid w:val="009E7F82"/>
    <w:rsid w:val="009F0E66"/>
    <w:rsid w:val="009F52B6"/>
    <w:rsid w:val="00A030C6"/>
    <w:rsid w:val="00A076D6"/>
    <w:rsid w:val="00A1021F"/>
    <w:rsid w:val="00A16575"/>
    <w:rsid w:val="00A17B37"/>
    <w:rsid w:val="00A2125B"/>
    <w:rsid w:val="00A22394"/>
    <w:rsid w:val="00A23320"/>
    <w:rsid w:val="00A241E5"/>
    <w:rsid w:val="00A273A8"/>
    <w:rsid w:val="00A3021D"/>
    <w:rsid w:val="00A313B8"/>
    <w:rsid w:val="00A3200B"/>
    <w:rsid w:val="00A35DBE"/>
    <w:rsid w:val="00A45735"/>
    <w:rsid w:val="00A51CEF"/>
    <w:rsid w:val="00A6449E"/>
    <w:rsid w:val="00A75007"/>
    <w:rsid w:val="00A80C68"/>
    <w:rsid w:val="00A8149A"/>
    <w:rsid w:val="00A87B49"/>
    <w:rsid w:val="00A93825"/>
    <w:rsid w:val="00A96DA2"/>
    <w:rsid w:val="00AA3A34"/>
    <w:rsid w:val="00AA5C9A"/>
    <w:rsid w:val="00AB167A"/>
    <w:rsid w:val="00AB24CA"/>
    <w:rsid w:val="00AB2B6B"/>
    <w:rsid w:val="00AB57E2"/>
    <w:rsid w:val="00AC04A5"/>
    <w:rsid w:val="00AD354E"/>
    <w:rsid w:val="00AD3C1D"/>
    <w:rsid w:val="00AD5832"/>
    <w:rsid w:val="00AF5B57"/>
    <w:rsid w:val="00B107B8"/>
    <w:rsid w:val="00B1580D"/>
    <w:rsid w:val="00B30455"/>
    <w:rsid w:val="00B32309"/>
    <w:rsid w:val="00B40432"/>
    <w:rsid w:val="00B4285A"/>
    <w:rsid w:val="00B55EDE"/>
    <w:rsid w:val="00B6416A"/>
    <w:rsid w:val="00B71B19"/>
    <w:rsid w:val="00B72C28"/>
    <w:rsid w:val="00B82C60"/>
    <w:rsid w:val="00BA38F3"/>
    <w:rsid w:val="00BB0844"/>
    <w:rsid w:val="00BB206B"/>
    <w:rsid w:val="00BB48AC"/>
    <w:rsid w:val="00BB7B8B"/>
    <w:rsid w:val="00BD5C95"/>
    <w:rsid w:val="00BE0327"/>
    <w:rsid w:val="00BE3F3D"/>
    <w:rsid w:val="00BE6C93"/>
    <w:rsid w:val="00BF2DAB"/>
    <w:rsid w:val="00C02681"/>
    <w:rsid w:val="00C05634"/>
    <w:rsid w:val="00C079B5"/>
    <w:rsid w:val="00C13434"/>
    <w:rsid w:val="00C135C1"/>
    <w:rsid w:val="00C239F2"/>
    <w:rsid w:val="00C23D67"/>
    <w:rsid w:val="00C375BB"/>
    <w:rsid w:val="00C4216C"/>
    <w:rsid w:val="00C57B67"/>
    <w:rsid w:val="00C63DA4"/>
    <w:rsid w:val="00C75DC4"/>
    <w:rsid w:val="00C85896"/>
    <w:rsid w:val="00C929DD"/>
    <w:rsid w:val="00CA17AD"/>
    <w:rsid w:val="00CB3E8F"/>
    <w:rsid w:val="00CB51DA"/>
    <w:rsid w:val="00CB657B"/>
    <w:rsid w:val="00CC149C"/>
    <w:rsid w:val="00CC2E00"/>
    <w:rsid w:val="00CC3124"/>
    <w:rsid w:val="00CC3657"/>
    <w:rsid w:val="00CD5036"/>
    <w:rsid w:val="00CE4E3C"/>
    <w:rsid w:val="00CF3F30"/>
    <w:rsid w:val="00D00AC1"/>
    <w:rsid w:val="00D02A34"/>
    <w:rsid w:val="00D070FF"/>
    <w:rsid w:val="00D10891"/>
    <w:rsid w:val="00D119D0"/>
    <w:rsid w:val="00D2298A"/>
    <w:rsid w:val="00D4779E"/>
    <w:rsid w:val="00D60A26"/>
    <w:rsid w:val="00D75C4B"/>
    <w:rsid w:val="00D861DB"/>
    <w:rsid w:val="00D91827"/>
    <w:rsid w:val="00DC2DBC"/>
    <w:rsid w:val="00DC6CAB"/>
    <w:rsid w:val="00DD6C16"/>
    <w:rsid w:val="00DE38FA"/>
    <w:rsid w:val="00DE4E33"/>
    <w:rsid w:val="00DF0444"/>
    <w:rsid w:val="00DF19B1"/>
    <w:rsid w:val="00DF2CF4"/>
    <w:rsid w:val="00DF42CC"/>
    <w:rsid w:val="00DF61B0"/>
    <w:rsid w:val="00E05BFC"/>
    <w:rsid w:val="00E11618"/>
    <w:rsid w:val="00E17D72"/>
    <w:rsid w:val="00E2093C"/>
    <w:rsid w:val="00E30034"/>
    <w:rsid w:val="00E33025"/>
    <w:rsid w:val="00E34661"/>
    <w:rsid w:val="00E34769"/>
    <w:rsid w:val="00E426C2"/>
    <w:rsid w:val="00E47380"/>
    <w:rsid w:val="00E50040"/>
    <w:rsid w:val="00E56A43"/>
    <w:rsid w:val="00E60506"/>
    <w:rsid w:val="00E66CA0"/>
    <w:rsid w:val="00E73A7E"/>
    <w:rsid w:val="00E822E6"/>
    <w:rsid w:val="00EA7C36"/>
    <w:rsid w:val="00EB1E30"/>
    <w:rsid w:val="00EB5D71"/>
    <w:rsid w:val="00EB60E6"/>
    <w:rsid w:val="00EC5EB1"/>
    <w:rsid w:val="00ED182B"/>
    <w:rsid w:val="00ED4440"/>
    <w:rsid w:val="00ED6C6F"/>
    <w:rsid w:val="00EF3B52"/>
    <w:rsid w:val="00EF58B6"/>
    <w:rsid w:val="00F029D4"/>
    <w:rsid w:val="00F11765"/>
    <w:rsid w:val="00F32A8F"/>
    <w:rsid w:val="00F4778E"/>
    <w:rsid w:val="00F5205D"/>
    <w:rsid w:val="00F52F81"/>
    <w:rsid w:val="00F61558"/>
    <w:rsid w:val="00F61F0E"/>
    <w:rsid w:val="00F6408C"/>
    <w:rsid w:val="00F66C44"/>
    <w:rsid w:val="00F66FA6"/>
    <w:rsid w:val="00FA2E33"/>
    <w:rsid w:val="00FA7190"/>
    <w:rsid w:val="00FC6F9F"/>
    <w:rsid w:val="00FC79A4"/>
    <w:rsid w:val="00FC7C5D"/>
    <w:rsid w:val="00FD4C20"/>
    <w:rsid w:val="00FD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8A5503"/>
  <w15:chartTrackingRefBased/>
  <w15:docId w15:val="{12586089-5AE8-49D9-BF40-45A824EDC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18"/>
        <w:szCs w:val="18"/>
        <w:lang w:val="sv-SE" w:eastAsia="en-US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2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/>
    <w:lsdException w:name="annotation text" w:semiHidden="1"/>
    <w:lsdException w:name="index heading" w:semiHidden="1"/>
    <w:lsdException w:name="caption" w:semiHidden="1" w:uiPriority="35" w:unhideWhenUsed="1"/>
    <w:lsdException w:name="table of figures" w:semiHidden="1"/>
    <w:lsdException w:name="envelope return" w:semiHidden="1"/>
    <w:lsdException w:name="annotation reference" w:semiHidden="1"/>
    <w:lsdException w:name="lin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Title" w:uiPriority="10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uiPriority="36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FollowedHyperlink" w:uiPriority="98"/>
    <w:lsdException w:name="Strong" w:uiPriority="22"/>
    <w:lsdException w:name="Emphasis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190"/>
  </w:style>
  <w:style w:type="paragraph" w:styleId="Rubrik1">
    <w:name w:val="heading 1"/>
    <w:basedOn w:val="Rubrik"/>
    <w:next w:val="Normal"/>
    <w:link w:val="Rubrik1Char"/>
    <w:uiPriority w:val="9"/>
    <w:qFormat/>
    <w:rsid w:val="00C239F2"/>
    <w:pPr>
      <w:keepNext/>
      <w:keepLines/>
      <w:spacing w:before="320" w:after="40" w:line="288" w:lineRule="auto"/>
      <w:outlineLvl w:val="0"/>
    </w:pPr>
    <w:rPr>
      <w:bCs w:val="0"/>
      <w:sz w:val="50"/>
      <w:szCs w:val="50"/>
    </w:rPr>
  </w:style>
  <w:style w:type="paragraph" w:styleId="Rubrik2">
    <w:name w:val="heading 2"/>
    <w:basedOn w:val="Rubrik1"/>
    <w:next w:val="Normal"/>
    <w:link w:val="Rubrik2Char"/>
    <w:uiPriority w:val="9"/>
    <w:qFormat/>
    <w:rsid w:val="00FA7190"/>
    <w:pPr>
      <w:spacing w:before="120" w:after="0"/>
      <w:outlineLvl w:val="1"/>
    </w:pPr>
    <w:rPr>
      <w:rFonts w:asciiTheme="minorHAnsi" w:hAnsiTheme="minorHAnsi"/>
      <w:b/>
      <w:bCs/>
      <w:sz w:val="18"/>
      <w:szCs w:val="48"/>
    </w:rPr>
  </w:style>
  <w:style w:type="paragraph" w:styleId="Rubrik3">
    <w:name w:val="heading 3"/>
    <w:basedOn w:val="Rubrik2"/>
    <w:next w:val="Normal"/>
    <w:link w:val="Rubrik3Char"/>
    <w:uiPriority w:val="9"/>
    <w:qFormat/>
    <w:rsid w:val="00FA7190"/>
    <w:pPr>
      <w:outlineLvl w:val="2"/>
    </w:pPr>
    <w:rPr>
      <w:b w:val="0"/>
      <w:i/>
      <w:szCs w:val="20"/>
    </w:rPr>
  </w:style>
  <w:style w:type="paragraph" w:styleId="Rubrik4">
    <w:name w:val="heading 4"/>
    <w:next w:val="Normal"/>
    <w:link w:val="Rubrik4Char"/>
    <w:uiPriority w:val="9"/>
    <w:semiHidden/>
    <w:rsid w:val="00485830"/>
    <w:pPr>
      <w:spacing w:before="120" w:after="0"/>
      <w:outlineLvl w:val="3"/>
    </w:pPr>
    <w:rPr>
      <w:rFonts w:asciiTheme="majorHAnsi" w:eastAsiaTheme="majorEastAsia" w:hAnsiTheme="majorHAnsi" w:cstheme="majorBidi"/>
      <w:bCs/>
      <w:color w:val="595959" w:themeColor="text2"/>
      <w:szCs w:val="20"/>
    </w:rPr>
  </w:style>
  <w:style w:type="paragraph" w:styleId="Rubrik5">
    <w:name w:val="heading 5"/>
    <w:basedOn w:val="Rubrik4"/>
    <w:next w:val="Normal"/>
    <w:link w:val="Rubrik5Char"/>
    <w:uiPriority w:val="9"/>
    <w:semiHidden/>
    <w:qFormat/>
    <w:rsid w:val="00A16575"/>
    <w:pPr>
      <w:outlineLvl w:val="4"/>
    </w:pPr>
    <w:rPr>
      <w:bCs w:val="0"/>
      <w:i/>
      <w:sz w:val="19"/>
    </w:rPr>
  </w:style>
  <w:style w:type="paragraph" w:styleId="Rubrik6">
    <w:name w:val="heading 6"/>
    <w:basedOn w:val="Rubrik5"/>
    <w:next w:val="Normal"/>
    <w:link w:val="Rubrik6Char"/>
    <w:uiPriority w:val="9"/>
    <w:semiHidden/>
    <w:rsid w:val="00A16575"/>
    <w:pPr>
      <w:outlineLvl w:val="5"/>
    </w:pPr>
    <w:rPr>
      <w:bCs/>
      <w:iCs/>
    </w:rPr>
  </w:style>
  <w:style w:type="paragraph" w:styleId="Rubrik7">
    <w:name w:val="heading 7"/>
    <w:basedOn w:val="Rubrik6"/>
    <w:next w:val="Normal"/>
    <w:link w:val="Rubrik7Char"/>
    <w:uiPriority w:val="9"/>
    <w:semiHidden/>
    <w:rsid w:val="00A16575"/>
    <w:pPr>
      <w:outlineLvl w:val="6"/>
    </w:pPr>
    <w:rPr>
      <w:iCs w:val="0"/>
    </w:rPr>
  </w:style>
  <w:style w:type="paragraph" w:styleId="Rubrik8">
    <w:name w:val="heading 8"/>
    <w:basedOn w:val="Rubrik7"/>
    <w:next w:val="Normal"/>
    <w:link w:val="Rubrik8Char"/>
    <w:uiPriority w:val="9"/>
    <w:semiHidden/>
    <w:rsid w:val="00934D21"/>
    <w:pPr>
      <w:outlineLvl w:val="7"/>
    </w:pPr>
    <w:rPr>
      <w:bCs w:val="0"/>
    </w:rPr>
  </w:style>
  <w:style w:type="paragraph" w:styleId="Rubrik9">
    <w:name w:val="heading 9"/>
    <w:basedOn w:val="Rubrik8"/>
    <w:next w:val="Normal"/>
    <w:link w:val="Rubrik9Char"/>
    <w:uiPriority w:val="9"/>
    <w:semiHidden/>
    <w:rsid w:val="00934D21"/>
    <w:pPr>
      <w:outlineLvl w:val="8"/>
    </w:pPr>
    <w:rPr>
      <w:i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239F2"/>
    <w:rPr>
      <w:rFonts w:asciiTheme="majorHAnsi" w:eastAsiaTheme="majorEastAsia" w:hAnsiTheme="majorHAnsi" w:cstheme="majorBidi"/>
      <w:sz w:val="50"/>
      <w:szCs w:val="50"/>
    </w:rPr>
  </w:style>
  <w:style w:type="character" w:customStyle="1" w:styleId="Rubrik2Char">
    <w:name w:val="Rubrik 2 Char"/>
    <w:basedOn w:val="Standardstycketeckensnitt"/>
    <w:link w:val="Rubrik2"/>
    <w:uiPriority w:val="9"/>
    <w:rsid w:val="00FA7190"/>
    <w:rPr>
      <w:rFonts w:eastAsiaTheme="majorEastAsia" w:cstheme="majorBidi"/>
      <w:b/>
      <w:bCs/>
      <w:szCs w:val="48"/>
    </w:rPr>
  </w:style>
  <w:style w:type="character" w:customStyle="1" w:styleId="Rubrik3Char">
    <w:name w:val="Rubrik 3 Char"/>
    <w:basedOn w:val="Standardstycketeckensnitt"/>
    <w:link w:val="Rubrik3"/>
    <w:uiPriority w:val="9"/>
    <w:rsid w:val="00FA7190"/>
    <w:rPr>
      <w:rFonts w:eastAsiaTheme="majorEastAsia" w:cstheme="majorBidi"/>
      <w:bCs/>
      <w:i/>
      <w:szCs w:val="20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A7190"/>
    <w:rPr>
      <w:rFonts w:asciiTheme="majorHAnsi" w:eastAsiaTheme="majorEastAsia" w:hAnsiTheme="majorHAnsi" w:cstheme="majorBidi"/>
      <w:bCs/>
      <w:color w:val="595959" w:themeColor="text2"/>
      <w:szCs w:val="20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6449E"/>
    <w:rPr>
      <w:rFonts w:asciiTheme="majorHAnsi" w:eastAsiaTheme="majorEastAsia" w:hAnsiTheme="majorHAnsi" w:cstheme="majorBidi"/>
      <w:bCs/>
      <w:szCs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6449E"/>
    <w:rPr>
      <w:rFonts w:asciiTheme="majorHAnsi" w:eastAsiaTheme="majorEastAsia" w:hAnsiTheme="majorHAnsi" w:cstheme="majorBidi"/>
      <w:bCs/>
      <w:iCs/>
      <w:szCs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6449E"/>
    <w:rPr>
      <w:rFonts w:asciiTheme="majorHAnsi" w:eastAsiaTheme="majorEastAsia" w:hAnsiTheme="majorHAnsi" w:cstheme="majorBidi"/>
      <w:szCs w:val="24"/>
    </w:rPr>
  </w:style>
  <w:style w:type="paragraph" w:styleId="Beskrivning">
    <w:name w:val="caption"/>
    <w:basedOn w:val="Normal"/>
    <w:next w:val="Normal"/>
    <w:uiPriority w:val="99"/>
    <w:rsid w:val="005F29FB"/>
    <w:rPr>
      <w:b/>
      <w:bCs/>
    </w:rPr>
  </w:style>
  <w:style w:type="paragraph" w:styleId="Rubrik">
    <w:name w:val="Title"/>
    <w:basedOn w:val="Normal"/>
    <w:next w:val="Normal"/>
    <w:link w:val="RubrikChar"/>
    <w:uiPriority w:val="34"/>
    <w:rsid w:val="00C239F2"/>
    <w:pPr>
      <w:spacing w:after="0" w:line="240" w:lineRule="auto"/>
      <w:contextualSpacing/>
    </w:pPr>
    <w:rPr>
      <w:rFonts w:asciiTheme="majorHAnsi" w:eastAsiaTheme="majorEastAsia" w:hAnsiTheme="majorHAnsi" w:cstheme="majorBidi"/>
      <w:bCs/>
      <w:sz w:val="68"/>
      <w:szCs w:val="220"/>
    </w:rPr>
  </w:style>
  <w:style w:type="character" w:customStyle="1" w:styleId="RubrikChar">
    <w:name w:val="Rubrik Char"/>
    <w:basedOn w:val="Standardstycketeckensnitt"/>
    <w:link w:val="Rubrik"/>
    <w:uiPriority w:val="34"/>
    <w:rsid w:val="00C239F2"/>
    <w:rPr>
      <w:rFonts w:asciiTheme="majorHAnsi" w:eastAsiaTheme="majorEastAsia" w:hAnsiTheme="majorHAnsi" w:cstheme="majorBidi"/>
      <w:bCs/>
      <w:sz w:val="68"/>
      <w:szCs w:val="220"/>
    </w:rPr>
  </w:style>
  <w:style w:type="paragraph" w:styleId="Underrubrik">
    <w:name w:val="Subtitle"/>
    <w:basedOn w:val="Rubrik"/>
    <w:next w:val="Normal"/>
    <w:link w:val="UnderrubrikChar"/>
    <w:uiPriority w:val="35"/>
    <w:rsid w:val="00C239F2"/>
    <w:pPr>
      <w:numPr>
        <w:ilvl w:val="1"/>
      </w:numPr>
      <w:spacing w:after="240"/>
    </w:pPr>
    <w:rPr>
      <w:color w:val="595959" w:themeColor="text2"/>
      <w:sz w:val="32"/>
      <w:szCs w:val="32"/>
    </w:rPr>
  </w:style>
  <w:style w:type="character" w:customStyle="1" w:styleId="UnderrubrikChar">
    <w:name w:val="Underrubrik Char"/>
    <w:basedOn w:val="Standardstycketeckensnitt"/>
    <w:link w:val="Underrubrik"/>
    <w:uiPriority w:val="35"/>
    <w:rsid w:val="00C239F2"/>
    <w:rPr>
      <w:rFonts w:asciiTheme="majorHAnsi" w:eastAsiaTheme="majorEastAsia" w:hAnsiTheme="majorHAnsi" w:cstheme="majorBidi"/>
      <w:bCs/>
      <w:color w:val="595959" w:themeColor="text2"/>
      <w:sz w:val="32"/>
      <w:szCs w:val="32"/>
    </w:rPr>
  </w:style>
  <w:style w:type="character" w:styleId="Stark">
    <w:name w:val="Strong"/>
    <w:basedOn w:val="Standardstycketeckensnitt"/>
    <w:uiPriority w:val="22"/>
    <w:semiHidden/>
    <w:rsid w:val="005F29FB"/>
    <w:rPr>
      <w:b/>
      <w:bCs/>
      <w:color w:val="auto"/>
    </w:rPr>
  </w:style>
  <w:style w:type="character" w:styleId="Betoning">
    <w:name w:val="Emphasis"/>
    <w:basedOn w:val="Standardstycketeckensnitt"/>
    <w:uiPriority w:val="20"/>
    <w:semiHidden/>
    <w:rsid w:val="005F29FB"/>
    <w:rPr>
      <w:i/>
      <w:iCs/>
      <w:color w:val="auto"/>
    </w:rPr>
  </w:style>
  <w:style w:type="paragraph" w:styleId="Ingetavstnd">
    <w:name w:val="No Spacing"/>
    <w:basedOn w:val="Normal"/>
    <w:link w:val="IngetavstndChar"/>
    <w:uiPriority w:val="1"/>
    <w:qFormat/>
    <w:rsid w:val="0011207E"/>
    <w:pPr>
      <w:spacing w:after="0"/>
    </w:pPr>
  </w:style>
  <w:style w:type="paragraph" w:styleId="Citat">
    <w:name w:val="Quote"/>
    <w:basedOn w:val="Normal"/>
    <w:next w:val="Normal"/>
    <w:link w:val="CitatChar"/>
    <w:uiPriority w:val="29"/>
    <w:semiHidden/>
    <w:rsid w:val="005F29FB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5F29FB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Starktcitat">
    <w:name w:val="Intense Quote"/>
    <w:basedOn w:val="Normal"/>
    <w:next w:val="Normal"/>
    <w:link w:val="StarktcitatChar"/>
    <w:uiPriority w:val="30"/>
    <w:semiHidden/>
    <w:rsid w:val="005F29F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5F29FB"/>
    <w:rPr>
      <w:rFonts w:asciiTheme="majorHAnsi" w:eastAsiaTheme="majorEastAsia" w:hAnsiTheme="majorHAnsi" w:cstheme="majorBidi"/>
      <w:sz w:val="26"/>
      <w:szCs w:val="26"/>
    </w:rPr>
  </w:style>
  <w:style w:type="character" w:styleId="Diskretbetoning">
    <w:name w:val="Subtle Emphasis"/>
    <w:basedOn w:val="Standardstycketeckensnitt"/>
    <w:uiPriority w:val="19"/>
    <w:semiHidden/>
    <w:rsid w:val="005F29FB"/>
    <w:rPr>
      <w:i/>
      <w:iCs/>
      <w:color w:val="auto"/>
    </w:rPr>
  </w:style>
  <w:style w:type="character" w:styleId="Starkbetoning">
    <w:name w:val="Intense Emphasis"/>
    <w:basedOn w:val="Standardstycketeckensnitt"/>
    <w:uiPriority w:val="21"/>
    <w:semiHidden/>
    <w:rsid w:val="005F29FB"/>
    <w:rPr>
      <w:b/>
      <w:bCs/>
      <w:i/>
      <w:iCs/>
      <w:color w:val="auto"/>
    </w:rPr>
  </w:style>
  <w:style w:type="character" w:styleId="Diskretreferens">
    <w:name w:val="Subtle Reference"/>
    <w:basedOn w:val="Standardstycketeckensnitt"/>
    <w:uiPriority w:val="31"/>
    <w:semiHidden/>
    <w:rsid w:val="005F29FB"/>
    <w:rPr>
      <w:smallCaps/>
      <w:color w:val="auto"/>
      <w:u w:val="single" w:color="7F7F7F" w:themeColor="text1" w:themeTint="80"/>
    </w:rPr>
  </w:style>
  <w:style w:type="character" w:styleId="Starkreferens">
    <w:name w:val="Intense Reference"/>
    <w:basedOn w:val="Standardstycketeckensnitt"/>
    <w:uiPriority w:val="32"/>
    <w:semiHidden/>
    <w:rsid w:val="005F29FB"/>
    <w:rPr>
      <w:b/>
      <w:bCs/>
      <w:smallCaps/>
      <w:color w:val="auto"/>
      <w:u w:val="single"/>
    </w:rPr>
  </w:style>
  <w:style w:type="character" w:styleId="Bokenstitel">
    <w:name w:val="Book Title"/>
    <w:basedOn w:val="Standardstycketeckensnitt"/>
    <w:uiPriority w:val="33"/>
    <w:semiHidden/>
    <w:rsid w:val="005F29FB"/>
    <w:rPr>
      <w:b/>
      <w:bCs/>
      <w:smallCaps/>
      <w:color w:val="auto"/>
    </w:rPr>
  </w:style>
  <w:style w:type="paragraph" w:styleId="Innehllsfrteckningsrubrik">
    <w:name w:val="TOC Heading"/>
    <w:basedOn w:val="Rubrik1"/>
    <w:next w:val="Normal"/>
    <w:uiPriority w:val="39"/>
    <w:rsid w:val="00A6449E"/>
    <w:pPr>
      <w:outlineLvl w:val="9"/>
    </w:pPr>
  </w:style>
  <w:style w:type="paragraph" w:styleId="Innehll1">
    <w:name w:val="toc 1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425" w:hanging="425"/>
    </w:pPr>
    <w:rPr>
      <w:noProof/>
      <w:lang w:eastAsia="en-GB"/>
    </w:rPr>
  </w:style>
  <w:style w:type="paragraph" w:styleId="Innehll2">
    <w:name w:val="toc 2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850" w:hanging="425"/>
    </w:pPr>
    <w:rPr>
      <w:noProof/>
    </w:rPr>
  </w:style>
  <w:style w:type="paragraph" w:styleId="Innehll3">
    <w:name w:val="toc 3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1276" w:hanging="425"/>
    </w:pPr>
    <w:rPr>
      <w:noProof/>
    </w:rPr>
  </w:style>
  <w:style w:type="paragraph" w:styleId="Innehll4">
    <w:name w:val="toc 4"/>
    <w:basedOn w:val="Normal"/>
    <w:next w:val="Normal"/>
    <w:uiPriority w:val="39"/>
    <w:semiHidden/>
    <w:rsid w:val="00972D16"/>
    <w:pPr>
      <w:spacing w:after="100"/>
      <w:ind w:left="1276"/>
    </w:pPr>
  </w:style>
  <w:style w:type="paragraph" w:styleId="Innehll5">
    <w:name w:val="toc 5"/>
    <w:basedOn w:val="Normal"/>
    <w:next w:val="Normal"/>
    <w:uiPriority w:val="39"/>
    <w:semiHidden/>
    <w:rsid w:val="00972D16"/>
    <w:pPr>
      <w:spacing w:after="100"/>
      <w:ind w:left="1701"/>
    </w:pPr>
  </w:style>
  <w:style w:type="paragraph" w:styleId="Innehll6">
    <w:name w:val="toc 6"/>
    <w:basedOn w:val="Normal"/>
    <w:next w:val="Normal"/>
    <w:uiPriority w:val="39"/>
    <w:semiHidden/>
    <w:rsid w:val="00972D16"/>
    <w:pPr>
      <w:spacing w:after="100"/>
      <w:ind w:left="2126"/>
    </w:pPr>
  </w:style>
  <w:style w:type="paragraph" w:styleId="Innehll7">
    <w:name w:val="toc 7"/>
    <w:basedOn w:val="Normal"/>
    <w:next w:val="Normal"/>
    <w:uiPriority w:val="39"/>
    <w:semiHidden/>
    <w:rsid w:val="00972D16"/>
    <w:pPr>
      <w:spacing w:after="100"/>
      <w:ind w:left="2552"/>
    </w:pPr>
  </w:style>
  <w:style w:type="paragraph" w:styleId="Innehll8">
    <w:name w:val="toc 8"/>
    <w:basedOn w:val="Normal"/>
    <w:next w:val="Normal"/>
    <w:uiPriority w:val="39"/>
    <w:semiHidden/>
    <w:rsid w:val="00972D16"/>
    <w:pPr>
      <w:spacing w:after="100"/>
      <w:ind w:left="2977"/>
    </w:pPr>
  </w:style>
  <w:style w:type="paragraph" w:styleId="Innehll9">
    <w:name w:val="toc 9"/>
    <w:basedOn w:val="Normal"/>
    <w:next w:val="Normal"/>
    <w:uiPriority w:val="39"/>
    <w:semiHidden/>
    <w:rsid w:val="00972D16"/>
    <w:pPr>
      <w:spacing w:after="100"/>
      <w:ind w:left="3402"/>
    </w:pPr>
  </w:style>
  <w:style w:type="paragraph" w:styleId="Sidhuvud">
    <w:name w:val="header"/>
    <w:basedOn w:val="Normal"/>
    <w:link w:val="SidhuvudChar"/>
    <w:uiPriority w:val="99"/>
    <w:rsid w:val="001B791C"/>
    <w:pPr>
      <w:tabs>
        <w:tab w:val="center" w:pos="4536"/>
        <w:tab w:val="right" w:pos="9072"/>
      </w:tabs>
      <w:spacing w:after="0"/>
    </w:pPr>
  </w:style>
  <w:style w:type="character" w:customStyle="1" w:styleId="SidhuvudChar">
    <w:name w:val="Sidhuvud Char"/>
    <w:basedOn w:val="Standardstycketeckensnitt"/>
    <w:link w:val="Sidhuvud"/>
    <w:uiPriority w:val="99"/>
    <w:rsid w:val="001B791C"/>
    <w:rPr>
      <w:sz w:val="18"/>
      <w:szCs w:val="20"/>
    </w:rPr>
  </w:style>
  <w:style w:type="paragraph" w:styleId="Sidfot">
    <w:name w:val="footer"/>
    <w:basedOn w:val="Normal"/>
    <w:link w:val="SidfotChar"/>
    <w:uiPriority w:val="99"/>
    <w:rsid w:val="00F029D4"/>
    <w:pPr>
      <w:tabs>
        <w:tab w:val="center" w:pos="4536"/>
        <w:tab w:val="right" w:pos="9072"/>
      </w:tabs>
      <w:spacing w:after="0" w:line="240" w:lineRule="auto"/>
    </w:pPr>
    <w:rPr>
      <w:sz w:val="14"/>
    </w:rPr>
  </w:style>
  <w:style w:type="character" w:customStyle="1" w:styleId="SidfotChar">
    <w:name w:val="Sidfot Char"/>
    <w:basedOn w:val="Standardstycketeckensnitt"/>
    <w:link w:val="Sidfot"/>
    <w:uiPriority w:val="99"/>
    <w:rsid w:val="00F029D4"/>
    <w:rPr>
      <w:sz w:val="14"/>
      <w:szCs w:val="20"/>
    </w:rPr>
  </w:style>
  <w:style w:type="paragraph" w:styleId="Punktlista">
    <w:name w:val="List Bullet"/>
    <w:basedOn w:val="Normal"/>
    <w:uiPriority w:val="24"/>
    <w:qFormat/>
    <w:rsid w:val="00D4779E"/>
    <w:pPr>
      <w:numPr>
        <w:numId w:val="6"/>
      </w:numPr>
      <w:spacing w:after="80"/>
      <w:contextualSpacing/>
    </w:pPr>
  </w:style>
  <w:style w:type="paragraph" w:styleId="Numreradlista">
    <w:name w:val="List Number"/>
    <w:basedOn w:val="Normal"/>
    <w:uiPriority w:val="25"/>
    <w:qFormat/>
    <w:rsid w:val="00D4779E"/>
    <w:pPr>
      <w:numPr>
        <w:numId w:val="1"/>
      </w:numPr>
      <w:spacing w:after="80"/>
      <w:ind w:left="357" w:hanging="357"/>
      <w:contextualSpacing/>
    </w:pPr>
  </w:style>
  <w:style w:type="paragraph" w:styleId="Fotnotstext">
    <w:name w:val="footnote text"/>
    <w:basedOn w:val="Normal"/>
    <w:link w:val="FotnotstextChar"/>
    <w:uiPriority w:val="99"/>
    <w:rsid w:val="00783074"/>
    <w:pPr>
      <w:spacing w:after="0" w:line="240" w:lineRule="auto"/>
      <w:ind w:left="142" w:hanging="142"/>
    </w:pPr>
    <w:rPr>
      <w:sz w:val="16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83074"/>
    <w:rPr>
      <w:sz w:val="16"/>
      <w:szCs w:val="20"/>
    </w:rPr>
  </w:style>
  <w:style w:type="character" w:styleId="Fotnotsreferens">
    <w:name w:val="footnote reference"/>
    <w:basedOn w:val="Standardstycketeckensnitt"/>
    <w:uiPriority w:val="99"/>
    <w:rsid w:val="00AD5832"/>
    <w:rPr>
      <w:vertAlign w:val="superscript"/>
    </w:rPr>
  </w:style>
  <w:style w:type="table" w:styleId="Tabellrutnt">
    <w:name w:val="Table Grid"/>
    <w:basedOn w:val="Normaltabell"/>
    <w:uiPriority w:val="39"/>
    <w:rsid w:val="00976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rsid w:val="00976057"/>
    <w:rPr>
      <w:color w:val="5F5F5F" w:themeColor="hyperlink"/>
      <w:u w:val="single"/>
    </w:rPr>
  </w:style>
  <w:style w:type="paragraph" w:styleId="Liststycke">
    <w:name w:val="List Paragraph"/>
    <w:basedOn w:val="Normal"/>
    <w:uiPriority w:val="34"/>
    <w:semiHidden/>
    <w:rsid w:val="00481060"/>
    <w:pPr>
      <w:ind w:left="720"/>
      <w:contextualSpacing/>
    </w:pPr>
  </w:style>
  <w:style w:type="paragraph" w:styleId="Numreradlista2">
    <w:name w:val="List Number 2"/>
    <w:basedOn w:val="Numreradlista"/>
    <w:uiPriority w:val="25"/>
    <w:rsid w:val="009E7F82"/>
    <w:pPr>
      <w:numPr>
        <w:ilvl w:val="1"/>
      </w:numPr>
    </w:pPr>
  </w:style>
  <w:style w:type="paragraph" w:styleId="Numreradlista3">
    <w:name w:val="List Number 3"/>
    <w:basedOn w:val="Numreradlista2"/>
    <w:uiPriority w:val="25"/>
    <w:rsid w:val="009E7F82"/>
    <w:pPr>
      <w:numPr>
        <w:ilvl w:val="2"/>
      </w:numPr>
    </w:pPr>
  </w:style>
  <w:style w:type="paragraph" w:styleId="Numreradlista4">
    <w:name w:val="List Number 4"/>
    <w:basedOn w:val="Numreradlista3"/>
    <w:uiPriority w:val="25"/>
    <w:semiHidden/>
    <w:rsid w:val="009E7F82"/>
    <w:pPr>
      <w:numPr>
        <w:ilvl w:val="3"/>
      </w:numPr>
    </w:pPr>
  </w:style>
  <w:style w:type="paragraph" w:styleId="Numreradlista5">
    <w:name w:val="List Number 5"/>
    <w:basedOn w:val="Numreradlista4"/>
    <w:uiPriority w:val="25"/>
    <w:semiHidden/>
    <w:rsid w:val="009E7F82"/>
    <w:pPr>
      <w:numPr>
        <w:ilvl w:val="4"/>
      </w:numPr>
    </w:pPr>
  </w:style>
  <w:style w:type="paragraph" w:styleId="Punktlista2">
    <w:name w:val="List Bullet 2"/>
    <w:basedOn w:val="Punktlista"/>
    <w:uiPriority w:val="24"/>
    <w:rsid w:val="009E7F82"/>
    <w:pPr>
      <w:numPr>
        <w:ilvl w:val="1"/>
      </w:numPr>
    </w:pPr>
  </w:style>
  <w:style w:type="paragraph" w:styleId="Punktlista3">
    <w:name w:val="List Bullet 3"/>
    <w:basedOn w:val="Punktlista2"/>
    <w:uiPriority w:val="24"/>
    <w:rsid w:val="009E7F82"/>
    <w:pPr>
      <w:numPr>
        <w:ilvl w:val="2"/>
      </w:numPr>
    </w:pPr>
  </w:style>
  <w:style w:type="paragraph" w:styleId="Punktlista4">
    <w:name w:val="List Bullet 4"/>
    <w:basedOn w:val="Punktlista3"/>
    <w:uiPriority w:val="24"/>
    <w:semiHidden/>
    <w:rsid w:val="009E7F82"/>
    <w:pPr>
      <w:numPr>
        <w:ilvl w:val="3"/>
      </w:numPr>
    </w:pPr>
  </w:style>
  <w:style w:type="paragraph" w:styleId="Punktlista5">
    <w:name w:val="List Bullet 5"/>
    <w:basedOn w:val="Punktlista4"/>
    <w:uiPriority w:val="24"/>
    <w:semiHidden/>
    <w:rsid w:val="009E7F82"/>
    <w:pPr>
      <w:numPr>
        <w:ilvl w:val="4"/>
      </w:numPr>
    </w:pPr>
  </w:style>
  <w:style w:type="paragraph" w:styleId="Slutnotstext">
    <w:name w:val="endnote text"/>
    <w:basedOn w:val="Normal"/>
    <w:link w:val="SlutnotstextChar"/>
    <w:uiPriority w:val="99"/>
    <w:unhideWhenUsed/>
    <w:rsid w:val="00783074"/>
    <w:pPr>
      <w:spacing w:after="0" w:line="240" w:lineRule="auto"/>
      <w:ind w:left="142" w:hanging="142"/>
    </w:pPr>
    <w:rPr>
      <w:sz w:val="16"/>
    </w:rPr>
  </w:style>
  <w:style w:type="character" w:customStyle="1" w:styleId="SlutnotstextChar">
    <w:name w:val="Slutnotstext Char"/>
    <w:basedOn w:val="Standardstycketeckensnitt"/>
    <w:link w:val="Slutnotstext"/>
    <w:uiPriority w:val="99"/>
    <w:rsid w:val="00783074"/>
    <w:rPr>
      <w:sz w:val="16"/>
      <w:szCs w:val="20"/>
    </w:rPr>
  </w:style>
  <w:style w:type="character" w:styleId="Slutnotsreferens">
    <w:name w:val="endnote reference"/>
    <w:basedOn w:val="Standardstycketeckensnitt"/>
    <w:uiPriority w:val="99"/>
    <w:semiHidden/>
    <w:rsid w:val="00783074"/>
    <w:rPr>
      <w:vertAlign w:val="superscript"/>
    </w:rPr>
  </w:style>
  <w:style w:type="paragraph" w:customStyle="1" w:styleId="Doldtext">
    <w:name w:val="Dold text"/>
    <w:basedOn w:val="Normal"/>
    <w:next w:val="Normal"/>
    <w:uiPriority w:val="24"/>
    <w:semiHidden/>
    <w:qFormat/>
    <w:rsid w:val="004E0B05"/>
    <w:rPr>
      <w:vanish/>
      <w:color w:val="C00000"/>
    </w:rPr>
  </w:style>
  <w:style w:type="character" w:styleId="Platshllartext">
    <w:name w:val="Placeholder Text"/>
    <w:basedOn w:val="Standardstycketeckensnitt"/>
    <w:uiPriority w:val="99"/>
    <w:rsid w:val="006137D6"/>
    <w:rPr>
      <w:color w:val="7F7F7F" w:themeColor="text1" w:themeTint="80"/>
      <w:bdr w:val="none" w:sz="0" w:space="0" w:color="auto"/>
      <w:shd w:val="clear" w:color="auto" w:fill="F0F0F0"/>
    </w:rPr>
  </w:style>
  <w:style w:type="paragraph" w:customStyle="1" w:styleId="Numreradrubrik1">
    <w:name w:val="Numrerad rubrik 1"/>
    <w:basedOn w:val="Rubrik1"/>
    <w:next w:val="Normal"/>
    <w:uiPriority w:val="19"/>
    <w:rsid w:val="00AA5C9A"/>
    <w:pPr>
      <w:numPr>
        <w:numId w:val="14"/>
      </w:numPr>
    </w:pPr>
  </w:style>
  <w:style w:type="paragraph" w:customStyle="1" w:styleId="Numreradrubrik2">
    <w:name w:val="Numrerad rubrik 2"/>
    <w:basedOn w:val="Rubrik2"/>
    <w:next w:val="Normal"/>
    <w:uiPriority w:val="19"/>
    <w:rsid w:val="00AA5C9A"/>
    <w:pPr>
      <w:numPr>
        <w:ilvl w:val="1"/>
        <w:numId w:val="14"/>
      </w:numPr>
    </w:pPr>
  </w:style>
  <w:style w:type="paragraph" w:customStyle="1" w:styleId="Numreradrubrik3">
    <w:name w:val="Numrerad rubrik 3"/>
    <w:basedOn w:val="Rubrik3"/>
    <w:next w:val="Normal"/>
    <w:uiPriority w:val="19"/>
    <w:rsid w:val="00AA5C9A"/>
    <w:pPr>
      <w:numPr>
        <w:ilvl w:val="2"/>
        <w:numId w:val="14"/>
      </w:numPr>
    </w:pPr>
  </w:style>
  <w:style w:type="paragraph" w:customStyle="1" w:styleId="Numreradrubrik4">
    <w:name w:val="Numrerad rubrik 4"/>
    <w:basedOn w:val="Rubrik4"/>
    <w:next w:val="Normal"/>
    <w:uiPriority w:val="19"/>
    <w:rsid w:val="00AA5C9A"/>
    <w:pPr>
      <w:numPr>
        <w:ilvl w:val="3"/>
        <w:numId w:val="14"/>
      </w:numPr>
    </w:pPr>
  </w:style>
  <w:style w:type="paragraph" w:styleId="Adress-brev">
    <w:name w:val="envelope address"/>
    <w:basedOn w:val="Normal"/>
    <w:uiPriority w:val="99"/>
    <w:rsid w:val="00CC3124"/>
    <w:pPr>
      <w:spacing w:after="720" w:line="264" w:lineRule="auto"/>
      <w:ind w:left="4253"/>
      <w:contextualSpacing/>
    </w:pPr>
    <w:rPr>
      <w:noProof/>
    </w:rPr>
  </w:style>
  <w:style w:type="paragraph" w:styleId="Avslutandetext">
    <w:name w:val="Closing"/>
    <w:basedOn w:val="Normal"/>
    <w:next w:val="Normal"/>
    <w:link w:val="AvslutandetextChar"/>
    <w:uiPriority w:val="99"/>
    <w:rsid w:val="00A87B49"/>
    <w:pPr>
      <w:spacing w:after="800" w:line="240" w:lineRule="auto"/>
      <w:contextualSpacing/>
    </w:pPr>
    <w:rPr>
      <w:lang w:val="en-GB"/>
    </w:rPr>
  </w:style>
  <w:style w:type="character" w:customStyle="1" w:styleId="AvslutandetextChar">
    <w:name w:val="Avslutande text Char"/>
    <w:basedOn w:val="Standardstycketeckensnitt"/>
    <w:link w:val="Avslutandetext"/>
    <w:uiPriority w:val="99"/>
    <w:rsid w:val="00A87B49"/>
    <w:rPr>
      <w:lang w:val="en-GB"/>
    </w:rPr>
  </w:style>
  <w:style w:type="paragraph" w:styleId="Inledning">
    <w:name w:val="Salutation"/>
    <w:basedOn w:val="Normal"/>
    <w:next w:val="Normal"/>
    <w:link w:val="InledningChar"/>
    <w:uiPriority w:val="36"/>
    <w:rsid w:val="00BE3F3D"/>
    <w:rPr>
      <w:i/>
      <w:sz w:val="22"/>
    </w:rPr>
  </w:style>
  <w:style w:type="character" w:customStyle="1" w:styleId="InledningChar">
    <w:name w:val="Inledning Char"/>
    <w:basedOn w:val="Standardstycketeckensnitt"/>
    <w:link w:val="Inledning"/>
    <w:uiPriority w:val="36"/>
    <w:rsid w:val="00BE3F3D"/>
    <w:rPr>
      <w:i/>
      <w:sz w:val="22"/>
    </w:rPr>
  </w:style>
  <w:style w:type="paragraph" w:customStyle="1" w:styleId="Klla">
    <w:name w:val="Källa"/>
    <w:basedOn w:val="Normal"/>
    <w:next w:val="Normal"/>
    <w:uiPriority w:val="26"/>
    <w:rsid w:val="0036067A"/>
    <w:pPr>
      <w:spacing w:before="80" w:line="240" w:lineRule="auto"/>
    </w:pPr>
    <w:rPr>
      <w:i/>
      <w:sz w:val="16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157406"/>
    <w:rPr>
      <w:sz w:val="18"/>
      <w:szCs w:val="20"/>
    </w:rPr>
  </w:style>
  <w:style w:type="paragraph" w:customStyle="1" w:styleId="Bolagsnamn">
    <w:name w:val="Bolagsnamn"/>
    <w:basedOn w:val="Normal"/>
    <w:rsid w:val="002811E4"/>
    <w:pPr>
      <w:jc w:val="right"/>
    </w:pPr>
    <w:rPr>
      <w:rFonts w:asciiTheme="majorHAnsi" w:hAnsiTheme="majorHAnsi"/>
      <w:sz w:val="60"/>
      <w:szCs w:val="60"/>
    </w:rPr>
  </w:style>
  <w:style w:type="character" w:styleId="Kommentarsreferens">
    <w:name w:val="annotation reference"/>
    <w:basedOn w:val="Standardstycketeckensnitt"/>
    <w:uiPriority w:val="99"/>
    <w:semiHidden/>
    <w:rsid w:val="00166D38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rsid w:val="00166D38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166D38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rsid w:val="00166D38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166D38"/>
    <w:rPr>
      <w:b/>
      <w:bCs/>
      <w:sz w:val="20"/>
      <w:szCs w:val="20"/>
    </w:rPr>
  </w:style>
  <w:style w:type="character" w:styleId="Olstomnmnande">
    <w:name w:val="Unresolved Mention"/>
    <w:basedOn w:val="Standardstycketeckensnitt"/>
    <w:uiPriority w:val="99"/>
    <w:semiHidden/>
    <w:unhideWhenUsed/>
    <w:rsid w:val="00166D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3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yperlink" Target="mailto:parkering@telge.se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han\appdata\roaming\microsoft\templates\Telge\Brev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A89E4BFB24F4B889808EE4D421F8376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3BE04845-70DA-4815-B4F6-4FEA2318C872}"/>
      </w:docPartPr>
      <w:docPartBody>
        <w:p w:rsidR="00F55A67" w:rsidRDefault="00F55A67">
          <w:pPr>
            <w:pStyle w:val="3A89E4BFB24F4B889808EE4D421F8376"/>
          </w:pPr>
          <w:r w:rsidRPr="001B791C">
            <w:rPr>
              <w:rStyle w:val="Platshllartext"/>
            </w:rPr>
            <w:t>[</w:t>
          </w:r>
          <w:r>
            <w:rPr>
              <w:rStyle w:val="Platshllartext"/>
            </w:rPr>
            <w:t>Mottagare</w:t>
          </w:r>
          <w:r w:rsidRPr="001B791C">
            <w:rPr>
              <w:rStyle w:val="Platshllartext"/>
            </w:rPr>
            <w:t>]</w:t>
          </w:r>
        </w:p>
      </w:docPartBody>
    </w:docPart>
    <w:docPart>
      <w:docPartPr>
        <w:name w:val="76EF3E2648834848BB754EDC17DB5D2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652E3103-A597-4653-9C4F-4403D820191E}"/>
      </w:docPartPr>
      <w:docPartBody>
        <w:p w:rsidR="00F55A67" w:rsidRDefault="00F55A67">
          <w:pPr>
            <w:pStyle w:val="76EF3E2648834848BB754EDC17DB5D2B"/>
          </w:pPr>
          <w:r w:rsidRPr="00C80B6D">
            <w:rPr>
              <w:rStyle w:val="Platshllartext"/>
            </w:rPr>
            <w:t>Klicka eller tryck här för att ange text.</w:t>
          </w:r>
        </w:p>
      </w:docPartBody>
    </w:docPart>
    <w:docPart>
      <w:docPartPr>
        <w:name w:val="9933A3871AE846C380E45714D08D005D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9C6E426D-D1B3-415C-892A-361A886436AA}"/>
      </w:docPartPr>
      <w:docPartBody>
        <w:p w:rsidR="00F55A67" w:rsidRDefault="00F55A67">
          <w:pPr>
            <w:pStyle w:val="9933A3871AE846C380E45714D08D005D"/>
          </w:pPr>
          <w:r>
            <w:rPr>
              <w:rStyle w:val="Platshllartext"/>
            </w:rPr>
            <w:t>Datum</w:t>
          </w:r>
        </w:p>
      </w:docPartBody>
    </w:docPart>
    <w:docPart>
      <w:docPartPr>
        <w:name w:val="A1A3E52AEE254FFE9F48385A1B81ABC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EFEFC5F2-1F33-44BA-82DA-89E91989AA45}"/>
      </w:docPartPr>
      <w:docPartBody>
        <w:p w:rsidR="00F55A67" w:rsidRDefault="00F55A67">
          <w:pPr>
            <w:pStyle w:val="A1A3E52AEE254FFE9F48385A1B81ABC7"/>
          </w:pPr>
          <w:r>
            <w:rPr>
              <w:rStyle w:val="Platshllartext"/>
            </w:rPr>
            <w:t>Datum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lge Light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elge Thin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lge SemiBold"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A67"/>
    <w:rsid w:val="00041377"/>
    <w:rsid w:val="00084F3C"/>
    <w:rsid w:val="001B6453"/>
    <w:rsid w:val="00271DAC"/>
    <w:rsid w:val="003C4B34"/>
    <w:rsid w:val="00402EC5"/>
    <w:rsid w:val="00583BDD"/>
    <w:rsid w:val="00653489"/>
    <w:rsid w:val="007142A9"/>
    <w:rsid w:val="00733945"/>
    <w:rsid w:val="00743E7B"/>
    <w:rsid w:val="007E7BF3"/>
    <w:rsid w:val="007F321F"/>
    <w:rsid w:val="00850C68"/>
    <w:rsid w:val="008D78D7"/>
    <w:rsid w:val="009606AD"/>
    <w:rsid w:val="00B107B8"/>
    <w:rsid w:val="00B40432"/>
    <w:rsid w:val="00B41970"/>
    <w:rsid w:val="00B66DD8"/>
    <w:rsid w:val="00C23D67"/>
    <w:rsid w:val="00C57B67"/>
    <w:rsid w:val="00CC2E00"/>
    <w:rsid w:val="00CD5036"/>
    <w:rsid w:val="00D00AC1"/>
    <w:rsid w:val="00D75C4B"/>
    <w:rsid w:val="00DC2DBC"/>
    <w:rsid w:val="00E11618"/>
    <w:rsid w:val="00E34661"/>
    <w:rsid w:val="00E56A43"/>
    <w:rsid w:val="00F03BA1"/>
    <w:rsid w:val="00F55A67"/>
    <w:rsid w:val="00F66FA6"/>
    <w:rsid w:val="00F8178A"/>
    <w:rsid w:val="00FC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v-SE" w:eastAsia="sv-S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rPr>
      <w:color w:val="7F7F7F" w:themeColor="text1" w:themeTint="80"/>
      <w:bdr w:val="none" w:sz="0" w:space="0" w:color="auto"/>
      <w:shd w:val="clear" w:color="auto" w:fill="F0F0F0"/>
    </w:rPr>
  </w:style>
  <w:style w:type="paragraph" w:customStyle="1" w:styleId="3A89E4BFB24F4B889808EE4D421F8376">
    <w:name w:val="3A89E4BFB24F4B889808EE4D421F8376"/>
  </w:style>
  <w:style w:type="paragraph" w:customStyle="1" w:styleId="76EF3E2648834848BB754EDC17DB5D2B">
    <w:name w:val="76EF3E2648834848BB754EDC17DB5D2B"/>
  </w:style>
  <w:style w:type="paragraph" w:customStyle="1" w:styleId="9933A3871AE846C380E45714D08D005D">
    <w:name w:val="9933A3871AE846C380E45714D08D005D"/>
  </w:style>
  <w:style w:type="paragraph" w:customStyle="1" w:styleId="A1A3E52AEE254FFE9F48385A1B81ABC7">
    <w:name w:val="A1A3E52AEE254FFE9F48385A1B81ABC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Telge">
  <a:themeElements>
    <a:clrScheme name="Telge">
      <a:dk1>
        <a:srgbClr val="000000"/>
      </a:dk1>
      <a:lt1>
        <a:srgbClr val="FFFFFF"/>
      </a:lt1>
      <a:dk2>
        <a:srgbClr val="595959"/>
      </a:dk2>
      <a:lt2>
        <a:srgbClr val="FFFFFF"/>
      </a:lt2>
      <a:accent1>
        <a:srgbClr val="FFC960"/>
      </a:accent1>
      <a:accent2>
        <a:srgbClr val="F57D5B"/>
      </a:accent2>
      <a:accent3>
        <a:srgbClr val="1E78BE"/>
      </a:accent3>
      <a:accent4>
        <a:srgbClr val="46823C"/>
      </a:accent4>
      <a:accent5>
        <a:srgbClr val="FCF0BC"/>
      </a:accent5>
      <a:accent6>
        <a:srgbClr val="DDE8CB"/>
      </a:accent6>
      <a:hlink>
        <a:srgbClr val="5F5F5F"/>
      </a:hlink>
      <a:folHlink>
        <a:srgbClr val="919191"/>
      </a:folHlink>
    </a:clrScheme>
    <a:fontScheme name="Telge 2">
      <a:majorFont>
        <a:latin typeface="Telge Thin"/>
        <a:ea typeface=""/>
        <a:cs typeface=""/>
      </a:majorFont>
      <a:minorFont>
        <a:latin typeface="Telge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rtlCol="0" anchor="ctr"/>
      <a:lstStyle>
        <a:defPPr algn="ctr">
          <a:defRPr dirty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22222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custClrLst>
    <a:custClr name="Mörkgul">
      <a:srgbClr val="DD8C23"/>
    </a:custClr>
    <a:custClr name="Mörkröd">
      <a:srgbClr val="CB4522"/>
    </a:custClr>
    <a:custClr name="Mörkblå">
      <a:srgbClr val="074896"/>
    </a:custClr>
    <a:custClr name="Mörkgrön">
      <a:srgbClr val="315E2D"/>
    </a:custClr>
    <a:custClr name="Svart">
      <a:srgbClr val="222222"/>
    </a:custClr>
    <a:custClr name="Ljusgul 50%">
      <a:srgbClr val="FCF0BC"/>
    </a:custClr>
    <a:custClr name="Ljusröd 50%">
      <a:srgbClr val="FFE4D6"/>
    </a:custClr>
    <a:custClr name="Ljusblå 50%">
      <a:srgbClr val="C7E4F1"/>
    </a:custClr>
    <a:custClr name="Ljusgrön 50%">
      <a:srgbClr val="DDE8CB"/>
    </a:custClr>
    <a:custClr>
      <a:srgbClr val="E5E5E5"/>
    </a:custClr>
    <a:custClr name="Telge Gul">
      <a:srgbClr val="FFC960"/>
    </a:custClr>
    <a:custClr name="Telge Röd">
      <a:srgbClr val="F57D5B"/>
    </a:custClr>
    <a:custClr>
      <a:srgbClr val="1E78BE"/>
    </a:custClr>
    <a:custClr>
      <a:srgbClr val="46823C"/>
    </a:custClr>
    <a:custClr>
      <a:srgbClr val="595959"/>
    </a:custClr>
    <a:custClr name="Ljusgul 25%">
      <a:srgbClr val="FDF7DE"/>
    </a:custClr>
    <a:custClr name="Ljusröd 25%">
      <a:srgbClr val="FFF1EA"/>
    </a:custClr>
    <a:custClr name="Ljusblå 25%">
      <a:srgbClr val="E3F1F8"/>
    </a:custClr>
    <a:custClr name="Ljusgrön 25%">
      <a:srgbClr val="EEF3E5"/>
    </a:custClr>
    <a:custClr name="Ljusgrå 25%">
      <a:srgbClr val="F2F2F2"/>
    </a:custClr>
    <a:custClr name="Ljusgul">
      <a:srgbClr val="F9E17A"/>
    </a:custClr>
    <a:custClr>
      <a:srgbClr val="FFC9AD"/>
    </a:custClr>
    <a:custClr>
      <a:srgbClr val="8EC9E2"/>
    </a:custClr>
    <a:custClr>
      <a:srgbClr val="BBD197"/>
    </a:custClr>
    <a:custClr>
      <a:srgbClr val="CCCCCC"/>
    </a:custClr>
    <a:custClr name="Ljusgul 15%">
      <a:srgbClr val="FEFBEB"/>
    </a:custClr>
    <a:custClr name="Ljusröd 15%">
      <a:srgbClr val="FFF7F3"/>
    </a:custClr>
    <a:custClr name="Ljusblå 15%">
      <a:srgbClr val="EEF7FB"/>
    </a:custClr>
    <a:custClr name="Ljusgrön 15%">
      <a:srgbClr val="F5F8EF"/>
    </a:custClr>
    <a:custClr name="Ljusgrå 15%">
      <a:srgbClr val="F7F7F7"/>
    </a:custClr>
  </a:custClrLst>
  <a:extLst>
    <a:ext uri="{05A4C25C-085E-4340-85A3-A5531E510DB2}">
      <thm15:themeFamily xmlns:thm15="http://schemas.microsoft.com/office/thememl/2012/main" name="Telge" id="{FBECA60D-2D2A-4ABF-9970-BB3266B38692}" vid="{DEBDD2B7-C103-4344-8728-DA3D2A3958D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9BBCBF21362E4099AE6C2F27C58737" ma:contentTypeVersion="18" ma:contentTypeDescription="Skapa ett nytt dokument." ma:contentTypeScope="" ma:versionID="2bdba17de194f103837a273b356df337">
  <xsd:schema xmlns:xsd="http://www.w3.org/2001/XMLSchema" xmlns:xs="http://www.w3.org/2001/XMLSchema" xmlns:p="http://schemas.microsoft.com/office/2006/metadata/properties" xmlns:ns2="10c3a147-0d64-46aa-a281-dc97358e8373" xmlns:ns3="d7532cd0-e888-47d6-8f58-db0210f25002" targetNamespace="http://schemas.microsoft.com/office/2006/metadata/properties" ma:root="true" ma:fieldsID="e7fba0c2456904474bf97e4e53315cd7" ns2:_="" ns3:_="">
    <xsd:import namespace="10c3a147-0d64-46aa-a281-dc97358e8373"/>
    <xsd:import namespace="d7532cd0-e888-47d6-8f58-db0210f250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c3a147-0d64-46aa-a281-dc97358e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Bildmarkeringar" ma:readOnly="false" ma:fieldId="{5cf76f15-5ced-4ddc-b409-7134ff3c332f}" ma:taxonomyMulti="true" ma:sspId="e641fc9e-d469-439b-858c-bb315f8f2b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32cd0-e888-47d6-8f58-db0210f2500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62c6fcd-2e58-43c1-85cc-6bf7b88f5788}" ma:internalName="TaxCatchAll" ma:showField="CatchAllData" ma:web="d7532cd0-e888-47d6-8f58-db0210f250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0c3a147-0d64-46aa-a281-dc97358e8373">
      <Terms xmlns="http://schemas.microsoft.com/office/infopath/2007/PartnerControls"/>
    </lcf76f155ced4ddcb4097134ff3c332f>
    <TaxCatchAll xmlns="d7532cd0-e888-47d6-8f58-db0210f25002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425ED1F-C8BA-4C2F-B8CC-B65D72B8F6F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E5908EF-F4C0-4735-92EA-D29F9D9884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c3a147-0d64-46aa-a281-dc97358e8373"/>
    <ds:schemaRef ds:uri="d7532cd0-e888-47d6-8f58-db0210f250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0BDFA82-42FA-44ED-B091-E121C7794596}">
  <ds:schemaRefs>
    <ds:schemaRef ds:uri="http://schemas.microsoft.com/office/2006/metadata/properties"/>
    <ds:schemaRef ds:uri="http://schemas.microsoft.com/office/infopath/2007/PartnerControls"/>
    <ds:schemaRef ds:uri="10c3a147-0d64-46aa-a281-dc97358e8373"/>
    <ds:schemaRef ds:uri="d7532cd0-e888-47d6-8f58-db0210f25002"/>
  </ds:schemaRefs>
</ds:datastoreItem>
</file>

<file path=customXml/itemProps5.xml><?xml version="1.0" encoding="utf-8"?>
<ds:datastoreItem xmlns:ds="http://schemas.openxmlformats.org/officeDocument/2006/customXml" ds:itemID="{413F53B7-5507-4B9A-ABBE-6B374D37027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1a1cb525-c9d1-499c-bfd9-64700423c8c7}" enabled="1" method="Privileged" siteId="{74c3677e-5b7b-432a-9b25-296263c3d0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Brev</Template>
  <TotalTime>0</TotalTime>
  <Pages>2</Pages>
  <Words>323</Words>
  <Characters>1718</Characters>
  <Application>Microsoft Office Word</Application>
  <DocSecurity>4</DocSecurity>
  <Lines>14</Lines>
  <Paragraphs>4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Han (Telge)</dc:creator>
  <cp:keywords/>
  <dc:description>2025-03-05</dc:description>
  <cp:lastModifiedBy>Sandra Engman (TB)</cp:lastModifiedBy>
  <cp:revision>2</cp:revision>
  <cp:lastPrinted>2024-10-28T12:37:00Z</cp:lastPrinted>
  <dcterms:created xsi:type="dcterms:W3CDTF">2025-03-04T09:50:00Z</dcterms:created>
  <dcterms:modified xsi:type="dcterms:W3CDTF">2025-03-04T09:50:00Z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0x010100129BBCBF21362E4099AE6C2F27C58737</vt:lpwstr>
  </property>
  <property fmtid="{D5CDD505-2E9C-101B-9397-08002B2CF9AE}" pid="3" name="Order">
    <vt:r8>1954000</vt:r8>
  </property>
</Properties>
</file>